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C37FA" w14:textId="77777777" w:rsidR="00E331ED" w:rsidRPr="008165EC" w:rsidRDefault="008165EC" w:rsidP="006D7D8D">
      <w:pPr>
        <w:pStyle w:val="berschrift1"/>
      </w:pPr>
      <w:r w:rsidRPr="008165EC">
        <w:t>Symbols</w:t>
      </w:r>
    </w:p>
    <w:p w14:paraId="794C30E8" w14:textId="77777777" w:rsidR="00FD0228" w:rsidRPr="008165EC" w:rsidRDefault="00FD0228" w:rsidP="00E331ED">
      <w:pPr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D3ECB09" wp14:editId="273CE564">
            <wp:simplePos x="0" y="0"/>
            <wp:positionH relativeFrom="margin">
              <wp:align>left</wp:align>
            </wp:positionH>
            <wp:positionV relativeFrom="paragraph">
              <wp:posOffset>4826</wp:posOffset>
            </wp:positionV>
            <wp:extent cx="1342390" cy="1043940"/>
            <wp:effectExtent l="0" t="0" r="0" b="3810"/>
            <wp:wrapSquare wrapText="right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1342390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D323C" w14:textId="77777777" w:rsidR="00FD0228" w:rsidRPr="008165EC" w:rsidRDefault="008165EC" w:rsidP="00E331ED">
      <w:pPr>
        <w:rPr>
          <w:lang w:val="en-GB"/>
        </w:rPr>
      </w:pPr>
      <w:r w:rsidRPr="008165EC">
        <w:rPr>
          <w:lang w:val="en-GB"/>
        </w:rPr>
        <w:t>by car</w:t>
      </w:r>
    </w:p>
    <w:p w14:paraId="5E7D0EAC" w14:textId="77777777" w:rsidR="00FD0228" w:rsidRPr="008165EC" w:rsidRDefault="00FD0228" w:rsidP="00E331ED">
      <w:pPr>
        <w:rPr>
          <w:lang w:val="en-GB"/>
        </w:rPr>
      </w:pPr>
    </w:p>
    <w:p w14:paraId="7EA8C575" w14:textId="77777777" w:rsidR="00FD0228" w:rsidRPr="008165EC" w:rsidRDefault="00FD0228" w:rsidP="00E331ED">
      <w:pPr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4BDEE0D" wp14:editId="25623B98">
            <wp:simplePos x="0" y="0"/>
            <wp:positionH relativeFrom="column">
              <wp:posOffset>635</wp:posOffset>
            </wp:positionH>
            <wp:positionV relativeFrom="paragraph">
              <wp:posOffset>30258</wp:posOffset>
            </wp:positionV>
            <wp:extent cx="1342390" cy="1331595"/>
            <wp:effectExtent l="0" t="0" r="0" b="1905"/>
            <wp:wrapSquare wrapText="right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telliste-anreise-zu-fu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C05B4" w14:textId="77777777" w:rsidR="00FD0228" w:rsidRPr="008165EC" w:rsidRDefault="00FD0228" w:rsidP="00E331ED">
      <w:pPr>
        <w:rPr>
          <w:lang w:val="en-GB"/>
        </w:rPr>
      </w:pPr>
    </w:p>
    <w:p w14:paraId="016388F6" w14:textId="77777777" w:rsidR="00FD0228" w:rsidRPr="008165EC" w:rsidRDefault="008165EC" w:rsidP="00E331ED">
      <w:pPr>
        <w:rPr>
          <w:lang w:val="en-GB"/>
        </w:rPr>
      </w:pPr>
      <w:r w:rsidRPr="008165EC">
        <w:rPr>
          <w:lang w:val="en-GB"/>
        </w:rPr>
        <w:t>walking distance</w:t>
      </w:r>
    </w:p>
    <w:p w14:paraId="6289EC2E" w14:textId="77777777" w:rsidR="00FD0228" w:rsidRPr="008165EC" w:rsidRDefault="00FD0228" w:rsidP="00E331ED">
      <w:pPr>
        <w:rPr>
          <w:lang w:val="en-GB"/>
        </w:rPr>
      </w:pPr>
    </w:p>
    <w:p w14:paraId="60367DFF" w14:textId="77777777" w:rsidR="00FD0228" w:rsidRPr="008165EC" w:rsidRDefault="00FD0228" w:rsidP="00E331ED">
      <w:pPr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44950C03" wp14:editId="24FAA81B">
            <wp:simplePos x="0" y="0"/>
            <wp:positionH relativeFrom="column">
              <wp:posOffset>3810</wp:posOffset>
            </wp:positionH>
            <wp:positionV relativeFrom="paragraph">
              <wp:posOffset>27940</wp:posOffset>
            </wp:positionV>
            <wp:extent cx="1342390" cy="1331595"/>
            <wp:effectExtent l="0" t="0" r="0" b="1905"/>
            <wp:wrapSquare wrapText="right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telliste-anreise-per-zu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C8A69" w14:textId="77777777" w:rsidR="00FD0228" w:rsidRPr="008165EC" w:rsidRDefault="00FD0228" w:rsidP="00E331ED">
      <w:pPr>
        <w:rPr>
          <w:lang w:val="en-GB"/>
        </w:rPr>
      </w:pPr>
    </w:p>
    <w:p w14:paraId="1BA6B1C4" w14:textId="77777777" w:rsidR="00FD0228" w:rsidRPr="008165EC" w:rsidRDefault="008165EC" w:rsidP="00E331ED">
      <w:pPr>
        <w:rPr>
          <w:lang w:val="en-GB"/>
        </w:rPr>
      </w:pPr>
      <w:r w:rsidRPr="008165EC">
        <w:rPr>
          <w:lang w:val="en-GB"/>
        </w:rPr>
        <w:t>b</w:t>
      </w:r>
      <w:r>
        <w:rPr>
          <w:lang w:val="en-GB"/>
        </w:rPr>
        <w:t>y train</w:t>
      </w:r>
    </w:p>
    <w:p w14:paraId="64FE7AF3" w14:textId="77777777" w:rsidR="00FD0228" w:rsidRPr="008165EC" w:rsidRDefault="00FD0228" w:rsidP="00E331ED">
      <w:pPr>
        <w:rPr>
          <w:lang w:val="en-GB"/>
        </w:rPr>
      </w:pPr>
    </w:p>
    <w:p w14:paraId="11BFB8D0" w14:textId="77777777" w:rsidR="00E331ED" w:rsidRPr="008165EC" w:rsidRDefault="00FD0228" w:rsidP="00E331ED">
      <w:pPr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F0FE58E" wp14:editId="5FE658F1">
            <wp:simplePos x="0" y="0"/>
            <wp:positionH relativeFrom="column">
              <wp:posOffset>3810</wp:posOffset>
            </wp:positionH>
            <wp:positionV relativeFrom="paragraph">
              <wp:posOffset>47271</wp:posOffset>
            </wp:positionV>
            <wp:extent cx="1342390" cy="1331595"/>
            <wp:effectExtent l="0" t="0" r="0" b="1905"/>
            <wp:wrapSquare wrapText="right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1B2B2" w14:textId="77777777" w:rsidR="00E331ED" w:rsidRPr="008165EC" w:rsidRDefault="00E331ED" w:rsidP="00E331ED">
      <w:pPr>
        <w:rPr>
          <w:lang w:val="en-GB"/>
        </w:rPr>
      </w:pPr>
    </w:p>
    <w:p w14:paraId="3ED113CE" w14:textId="77777777" w:rsidR="00FD0228" w:rsidRPr="008165EC" w:rsidRDefault="008165EC" w:rsidP="00E331ED">
      <w:pPr>
        <w:rPr>
          <w:lang w:val="en-GB"/>
        </w:rPr>
      </w:pPr>
      <w:r w:rsidRPr="008165EC">
        <w:rPr>
          <w:lang w:val="en-GB"/>
        </w:rPr>
        <w:t>by bus</w:t>
      </w:r>
    </w:p>
    <w:p w14:paraId="75F1A811" w14:textId="77777777" w:rsidR="00FD0228" w:rsidRPr="008165EC" w:rsidRDefault="00FD0228" w:rsidP="00E331ED">
      <w:pPr>
        <w:rPr>
          <w:lang w:val="en-GB"/>
        </w:rPr>
      </w:pPr>
    </w:p>
    <w:p w14:paraId="52C98A0A" w14:textId="77777777" w:rsidR="00FD0228" w:rsidRPr="008165EC" w:rsidRDefault="00FD0228" w:rsidP="00E331ED">
      <w:pPr>
        <w:rPr>
          <w:lang w:val="en-GB"/>
        </w:rPr>
        <w:sectPr w:rsidR="00FD0228" w:rsidRPr="008165EC" w:rsidSect="000D5D71">
          <w:headerReference w:type="default" r:id="rId12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8C170D6" w14:textId="5BFE2B6D" w:rsidR="000A17B8" w:rsidRPr="006D7D8D" w:rsidRDefault="008165EC" w:rsidP="006D7D8D">
      <w:pPr>
        <w:pStyle w:val="berschrift1"/>
      </w:pPr>
      <w:r w:rsidRPr="006D7D8D">
        <w:lastRenderedPageBreak/>
        <w:t>Hotels – Travel Time</w:t>
      </w:r>
      <w:r w:rsidR="003F3E26" w:rsidRPr="006D7D8D">
        <w:t xml:space="preserve"> – </w:t>
      </w:r>
      <w:r w:rsidRPr="006D7D8D">
        <w:t>Contact Information</w:t>
      </w:r>
      <w:r w:rsidR="003F3E26" w:rsidRPr="006D7D8D">
        <w:t xml:space="preserve"> – </w:t>
      </w:r>
      <w:r w:rsidRPr="006D7D8D">
        <w:t>Travel Options</w:t>
      </w:r>
    </w:p>
    <w:p w14:paraId="25072BFE" w14:textId="77777777" w:rsidR="00F35052" w:rsidRPr="006B4E15" w:rsidRDefault="00F35052" w:rsidP="003F3E26">
      <w:pPr>
        <w:pStyle w:val="berschrift2"/>
        <w:rPr>
          <w:lang w:val="en-US"/>
        </w:rPr>
      </w:pPr>
    </w:p>
    <w:p w14:paraId="501274FE" w14:textId="672C2EAA" w:rsidR="003F3E26" w:rsidRPr="00CC71D8" w:rsidRDefault="00DD7687" w:rsidP="003F3E26">
      <w:pPr>
        <w:pStyle w:val="berschrift2"/>
      </w:pPr>
      <w:r w:rsidRPr="00DD7687">
        <w:rPr>
          <w:noProof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83CCEC8" wp14:editId="2091C5AB">
                <wp:simplePos x="0" y="0"/>
                <wp:positionH relativeFrom="margin">
                  <wp:posOffset>3529330</wp:posOffset>
                </wp:positionH>
                <wp:positionV relativeFrom="paragraph">
                  <wp:posOffset>128905</wp:posOffset>
                </wp:positionV>
                <wp:extent cx="1952625" cy="1657350"/>
                <wp:effectExtent l="0" t="0" r="28575" b="1905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1EAAB" w14:textId="2BBE5DB5" w:rsidR="00DD7687" w:rsidRPr="00341239" w:rsidRDefault="00341239" w:rsidP="00DD7687">
                            <w:pPr>
                              <w:pStyle w:val="berschrift5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</w:rPr>
                              <w:t>Fair</w:t>
                            </w:r>
                            <w:r w:rsidR="00DD7687" w:rsidRPr="00341239">
                              <w:rPr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="00DD7687" w:rsidRPr="00341239">
                              <w:rPr>
                                <w:sz w:val="20"/>
                              </w:rPr>
                              <w:sym w:font="Wingdings" w:char="F0E0"/>
                            </w:r>
                            <w:r w:rsidR="00DD7687" w:rsidRPr="00341239">
                              <w:rPr>
                                <w:sz w:val="20"/>
                                <w:lang w:val="en-GB"/>
                              </w:rPr>
                              <w:t xml:space="preserve"> Hotel </w:t>
                            </w:r>
                          </w:p>
                          <w:p w14:paraId="72F7EDA7" w14:textId="77777777" w:rsidR="00211099" w:rsidRDefault="00211099" w:rsidP="00DD7687">
                            <w:pPr>
                              <w:spacing w:after="0" w:line="240" w:lineRule="auto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71844A5B" w14:textId="67BDAF38" w:rsidR="00DD7687" w:rsidRDefault="00DD7687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lang w:val="en-GB"/>
                              </w:rPr>
                            </w:pPr>
                            <w:r w:rsidRPr="00341239">
                              <w:rPr>
                                <w:lang w:val="en-GB"/>
                              </w:rPr>
                              <w:t>5 min</w:t>
                            </w:r>
                          </w:p>
                          <w:p w14:paraId="5457DDFA" w14:textId="77777777" w:rsidR="00E94B40" w:rsidRPr="00341239" w:rsidRDefault="00E94B40" w:rsidP="00DD7687">
                            <w:pPr>
                              <w:spacing w:after="0" w:line="240" w:lineRule="auto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729E9A0E" w14:textId="35CF2B52" w:rsidR="00E94B40" w:rsidRDefault="00DD7687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lang w:val="en-GB"/>
                              </w:rPr>
                            </w:pPr>
                            <w:r w:rsidRPr="00341239">
                              <w:rPr>
                                <w:lang w:val="en-GB"/>
                              </w:rPr>
                              <w:t>20 min</w:t>
                            </w:r>
                          </w:p>
                          <w:p w14:paraId="0631523A" w14:textId="77777777" w:rsidR="00E94B40" w:rsidRPr="00341239" w:rsidRDefault="00E94B40" w:rsidP="00DD7687">
                            <w:pPr>
                              <w:spacing w:after="0" w:line="240" w:lineRule="auto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66D2AB67" w14:textId="558257D0" w:rsidR="00DD7687" w:rsidRPr="00341239" w:rsidRDefault="00DD7687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lang w:val="en-GB"/>
                              </w:rPr>
                            </w:pPr>
                            <w:r w:rsidRPr="00341239">
                              <w:rPr>
                                <w:lang w:val="en-GB"/>
                              </w:rPr>
                              <w:t>15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CCEC8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277.9pt;margin-top:10.15pt;width:153.75pt;height:130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">
                <v:textbox>
                  <w:txbxContent>
                    <w:p w14:paraId="11B1EAAB" w14:textId="2BBE5DB5" w:rsidR="00DD7687" w:rsidRPr="00341239" w:rsidRDefault="00341239" w:rsidP="00DD7687">
                      <w:pPr>
                        <w:pStyle w:val="berschrift5"/>
                        <w:rPr>
                          <w:sz w:val="20"/>
                          <w:lang w:val="en-GB"/>
                        </w:rPr>
                      </w:pPr>
                      <w:r>
                        <w:rPr>
                          <w:sz w:val="20"/>
                        </w:rPr>
                        <w:t>Fair</w:t>
                      </w:r>
                      <w:r w:rsidR="00DD7687" w:rsidRPr="00341239">
                        <w:rPr>
                          <w:sz w:val="20"/>
                          <w:lang w:val="en-GB"/>
                        </w:rPr>
                        <w:t xml:space="preserve"> </w:t>
                      </w:r>
                      <w:r w:rsidR="00DD7687" w:rsidRPr="00341239">
                        <w:rPr>
                          <w:sz w:val="20"/>
                        </w:rPr>
                        <w:sym w:font="Wingdings" w:char="F0E0"/>
                      </w:r>
                      <w:r w:rsidR="00DD7687" w:rsidRPr="00341239">
                        <w:rPr>
                          <w:sz w:val="20"/>
                          <w:lang w:val="en-GB"/>
                        </w:rPr>
                        <w:t xml:space="preserve"> Hotel </w:t>
                      </w:r>
                    </w:p>
                    <w:p w14:paraId="72F7EDA7" w14:textId="77777777" w:rsidR="00211099" w:rsidRDefault="00211099" w:rsidP="00DD7687">
                      <w:pPr>
                        <w:spacing w:after="0" w:line="240" w:lineRule="auto"/>
                        <w:jc w:val="both"/>
                        <w:rPr>
                          <w:lang w:val="en-GB"/>
                        </w:rPr>
                      </w:pPr>
                    </w:p>
                    <w:p w14:paraId="71844A5B" w14:textId="67BDAF38" w:rsidR="00DD7687" w:rsidRDefault="00DD7687" w:rsidP="00211099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lang w:val="en-GB"/>
                        </w:rPr>
                      </w:pPr>
                      <w:r w:rsidRPr="00341239">
                        <w:rPr>
                          <w:lang w:val="en-GB"/>
                        </w:rPr>
                        <w:t>5 min</w:t>
                      </w:r>
                    </w:p>
                    <w:p w14:paraId="5457DDFA" w14:textId="77777777" w:rsidR="00E94B40" w:rsidRPr="00341239" w:rsidRDefault="00E94B40" w:rsidP="00DD7687">
                      <w:pPr>
                        <w:spacing w:after="0" w:line="240" w:lineRule="auto"/>
                        <w:jc w:val="both"/>
                        <w:rPr>
                          <w:lang w:val="en-GB"/>
                        </w:rPr>
                      </w:pPr>
                    </w:p>
                    <w:p w14:paraId="729E9A0E" w14:textId="35CF2B52" w:rsidR="00E94B40" w:rsidRDefault="00DD7687" w:rsidP="00211099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lang w:val="en-GB"/>
                        </w:rPr>
                      </w:pPr>
                      <w:r w:rsidRPr="00341239">
                        <w:rPr>
                          <w:lang w:val="en-GB"/>
                        </w:rPr>
                        <w:t>20 min</w:t>
                      </w:r>
                    </w:p>
                    <w:p w14:paraId="0631523A" w14:textId="77777777" w:rsidR="00E94B40" w:rsidRPr="00341239" w:rsidRDefault="00E94B40" w:rsidP="00DD7687">
                      <w:pPr>
                        <w:spacing w:after="0" w:line="240" w:lineRule="auto"/>
                        <w:jc w:val="both"/>
                        <w:rPr>
                          <w:lang w:val="en-GB"/>
                        </w:rPr>
                      </w:pPr>
                    </w:p>
                    <w:p w14:paraId="66D2AB67" w14:textId="558257D0" w:rsidR="00DD7687" w:rsidRPr="00341239" w:rsidRDefault="00DD7687" w:rsidP="00211099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lang w:val="en-GB"/>
                        </w:rPr>
                      </w:pPr>
                      <w:r w:rsidRPr="00341239">
                        <w:rPr>
                          <w:lang w:val="en-GB"/>
                        </w:rPr>
                        <w:t>15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E96" w:rsidRPr="00CC71D8">
        <w:t xml:space="preserve">The </w:t>
      </w:r>
      <w:proofErr w:type="spellStart"/>
      <w:r w:rsidR="00B35E96" w:rsidRPr="00CC71D8">
        <w:t>Rilano</w:t>
      </w:r>
      <w:proofErr w:type="spellEnd"/>
    </w:p>
    <w:p w14:paraId="6F1F1767" w14:textId="6F3A4A64" w:rsidR="003F3E26" w:rsidRPr="008165EC" w:rsidRDefault="0037118A" w:rsidP="003F3E26">
      <w:r>
        <w:rPr>
          <w:noProof/>
          <w:lang w:eastAsia="de-DE"/>
        </w:rPr>
        <w:drawing>
          <wp:anchor distT="0" distB="0" distL="114300" distR="114300" simplePos="0" relativeHeight="251772928" behindDoc="0" locked="0" layoutInCell="1" allowOverlap="1" wp14:anchorId="1EB147D3" wp14:editId="654AA0A7">
            <wp:simplePos x="0" y="0"/>
            <wp:positionH relativeFrom="margin">
              <wp:posOffset>3797300</wp:posOffset>
            </wp:positionH>
            <wp:positionV relativeFrom="paragraph">
              <wp:posOffset>504825</wp:posOffset>
            </wp:positionV>
            <wp:extent cx="335280" cy="332105"/>
            <wp:effectExtent l="0" t="0" r="762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telliste-anreise-zu-fu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70880" behindDoc="0" locked="0" layoutInCell="1" allowOverlap="1" wp14:anchorId="56833049" wp14:editId="68921A11">
            <wp:simplePos x="0" y="0"/>
            <wp:positionH relativeFrom="margin">
              <wp:posOffset>3712210</wp:posOffset>
            </wp:positionH>
            <wp:positionV relativeFrom="paragraph">
              <wp:posOffset>182626</wp:posOffset>
            </wp:positionV>
            <wp:extent cx="432435" cy="336550"/>
            <wp:effectExtent l="0" t="0" r="5715" b="635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E26" w:rsidRPr="008165EC">
        <w:t>Otto-Lilienthal-Straße 1</w:t>
      </w:r>
      <w:r w:rsidR="00DC337E">
        <w:t>8</w:t>
      </w:r>
      <w:r w:rsidR="003F3E26" w:rsidRPr="008165EC">
        <w:br/>
        <w:t>71034 Böblingen</w:t>
      </w:r>
      <w:r w:rsidR="008165EC" w:rsidRPr="008165EC">
        <w:t xml:space="preserve"> - Germany</w:t>
      </w:r>
    </w:p>
    <w:p w14:paraId="7D807EFF" w14:textId="4857D8BF" w:rsidR="004769BB" w:rsidRPr="00DD22C4" w:rsidRDefault="00211099" w:rsidP="003F3E26">
      <w:pPr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774976" behindDoc="0" locked="0" layoutInCell="1" allowOverlap="1" wp14:anchorId="5C2C98ED" wp14:editId="52FD9504">
            <wp:simplePos x="0" y="0"/>
            <wp:positionH relativeFrom="margin">
              <wp:posOffset>3773170</wp:posOffset>
            </wp:positionH>
            <wp:positionV relativeFrom="paragraph">
              <wp:posOffset>336296</wp:posOffset>
            </wp:positionV>
            <wp:extent cx="384048" cy="380960"/>
            <wp:effectExtent l="0" t="0" r="0" b="63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="0015722B" w:rsidRPr="00DD22C4">
          <w:rPr>
            <w:rStyle w:val="Hyperlink"/>
            <w:lang w:val="en-US"/>
          </w:rPr>
          <w:t>The Rilano Hotel Stuttgart-Böblingen</w:t>
        </w:r>
      </w:hyperlink>
      <w:r w:rsidR="0015722B" w:rsidRPr="00DD22C4">
        <w:rPr>
          <w:lang w:val="en-US"/>
        </w:rPr>
        <w:t xml:space="preserve"> </w:t>
      </w:r>
      <w:r w:rsidR="00B73CFA" w:rsidRPr="00DD22C4">
        <w:rPr>
          <w:rStyle w:val="Hyperlink"/>
          <w:lang w:val="en-US"/>
        </w:rPr>
        <w:br/>
      </w:r>
      <w:r w:rsidR="008165EC" w:rsidRPr="00DD22C4">
        <w:rPr>
          <w:lang w:val="en-US"/>
        </w:rPr>
        <w:t>Phone</w:t>
      </w:r>
      <w:r w:rsidR="003F3E26" w:rsidRPr="00DD22C4">
        <w:rPr>
          <w:lang w:val="en-US"/>
        </w:rPr>
        <w:t>: +49 (0) 7031</w:t>
      </w:r>
      <w:r w:rsidR="00DD7C72" w:rsidRPr="00DD22C4">
        <w:rPr>
          <w:lang w:val="en-US"/>
        </w:rPr>
        <w:t xml:space="preserve"> </w:t>
      </w:r>
      <w:r w:rsidR="003F3E26" w:rsidRPr="00DD22C4">
        <w:rPr>
          <w:lang w:val="en-US"/>
        </w:rPr>
        <w:t>6450</w:t>
      </w:r>
      <w:r w:rsidR="004769BB" w:rsidRPr="00DD22C4">
        <w:rPr>
          <w:lang w:val="en-US"/>
        </w:rPr>
        <w:br/>
        <w:t xml:space="preserve">E-Mail: </w:t>
      </w:r>
      <w:hyperlink r:id="rId17" w:history="1">
        <w:r w:rsidR="00383EDD" w:rsidRPr="00DD22C4">
          <w:rPr>
            <w:rStyle w:val="Hyperlink"/>
            <w:lang w:val="en-US"/>
          </w:rPr>
          <w:t>reservierung-boeblingen@rilano.com</w:t>
        </w:r>
      </w:hyperlink>
    </w:p>
    <w:p w14:paraId="4D3043F3" w14:textId="1E2D9B6F" w:rsidR="00EC09F1" w:rsidRPr="00F5077F" w:rsidRDefault="008E59F9" w:rsidP="00EC09F1">
      <w:pPr>
        <w:rPr>
          <w:lang w:val="en-GB"/>
        </w:rPr>
      </w:pPr>
      <w:r>
        <w:rPr>
          <w:b/>
          <w:bCs/>
          <w:lang w:val="en-GB"/>
        </w:rPr>
        <w:t>15</w:t>
      </w:r>
      <w:r w:rsidR="00EC09F1" w:rsidRPr="00F5077F">
        <w:rPr>
          <w:b/>
          <w:bCs/>
          <w:lang w:val="en-GB"/>
        </w:rPr>
        <w:t xml:space="preserve"> rooms</w:t>
      </w:r>
      <w:r w:rsidR="00EC09F1" w:rsidRPr="00F5077F">
        <w:rPr>
          <w:lang w:val="en-GB"/>
        </w:rPr>
        <w:t xml:space="preserve"> reserved for the event from </w:t>
      </w:r>
      <w:r w:rsidR="00B35E96">
        <w:rPr>
          <w:lang w:val="en-GB"/>
        </w:rPr>
        <w:t>12</w:t>
      </w:r>
      <w:r w:rsidR="00EC09F1" w:rsidRPr="00F5077F">
        <w:rPr>
          <w:vertAlign w:val="superscript"/>
          <w:lang w:val="en-GB"/>
        </w:rPr>
        <w:t>th</w:t>
      </w:r>
      <w:r w:rsidR="00EC09F1" w:rsidRPr="00F5077F">
        <w:rPr>
          <w:lang w:val="en-GB"/>
        </w:rPr>
        <w:t xml:space="preserve"> – </w:t>
      </w:r>
      <w:r w:rsidR="00B35E96">
        <w:rPr>
          <w:lang w:val="en-GB"/>
        </w:rPr>
        <w:t>1</w:t>
      </w:r>
      <w:r w:rsidR="00165FF1">
        <w:rPr>
          <w:lang w:val="en-GB"/>
        </w:rPr>
        <w:t>4</w:t>
      </w:r>
      <w:r w:rsidR="00B35E96" w:rsidRPr="00B35E96">
        <w:rPr>
          <w:vertAlign w:val="superscript"/>
          <w:lang w:val="en-GB"/>
        </w:rPr>
        <w:t xml:space="preserve"> </w:t>
      </w:r>
      <w:proofErr w:type="spellStart"/>
      <w:r w:rsidR="00B35E96" w:rsidRPr="00F5077F">
        <w:rPr>
          <w:vertAlign w:val="superscript"/>
          <w:lang w:val="en-GB"/>
        </w:rPr>
        <w:t>th</w:t>
      </w:r>
      <w:proofErr w:type="spellEnd"/>
      <w:r w:rsidR="00BA537C">
        <w:rPr>
          <w:lang w:val="en-GB"/>
        </w:rPr>
        <w:t xml:space="preserve"> </w:t>
      </w:r>
      <w:r w:rsidR="00B35E96">
        <w:rPr>
          <w:lang w:val="en-GB"/>
        </w:rPr>
        <w:t xml:space="preserve">of </w:t>
      </w:r>
      <w:r w:rsidR="00B35E96" w:rsidRPr="00F5077F">
        <w:rPr>
          <w:lang w:val="en-GB"/>
        </w:rPr>
        <w:t>June</w:t>
      </w:r>
      <w:r w:rsidR="00EC09F1" w:rsidRPr="00F5077F">
        <w:rPr>
          <w:lang w:val="en-GB"/>
        </w:rPr>
        <w:t xml:space="preserve"> 202</w:t>
      </w:r>
      <w:r w:rsidR="00B35E96">
        <w:rPr>
          <w:lang w:val="en-GB"/>
        </w:rPr>
        <w:t>4</w:t>
      </w:r>
    </w:p>
    <w:p w14:paraId="03F21084" w14:textId="3AD8131E" w:rsidR="00EC09F1" w:rsidRPr="00F5077F" w:rsidRDefault="00EC09F1" w:rsidP="00EC09F1">
      <w:pPr>
        <w:rPr>
          <w:lang w:val="en-GB"/>
        </w:rPr>
      </w:pPr>
      <w:r w:rsidRPr="00F5077F">
        <w:rPr>
          <w:b/>
          <w:bCs/>
          <w:lang w:val="en-GB"/>
        </w:rPr>
        <w:t>Double room</w:t>
      </w:r>
      <w:r w:rsidRPr="00F5077F">
        <w:rPr>
          <w:lang w:val="en-GB"/>
        </w:rPr>
        <w:t xml:space="preserve">: </w:t>
      </w:r>
      <w:r w:rsidR="00165FF1">
        <w:rPr>
          <w:lang w:val="en-GB"/>
        </w:rPr>
        <w:t>105.00</w:t>
      </w:r>
      <w:r w:rsidRPr="00F5077F">
        <w:rPr>
          <w:lang w:val="en-GB"/>
        </w:rPr>
        <w:t xml:space="preserve"> EUR per night &amp; room</w:t>
      </w:r>
    </w:p>
    <w:p w14:paraId="78704DC0" w14:textId="340195B3" w:rsidR="00EC09F1" w:rsidRPr="00F5077F" w:rsidRDefault="00EC09F1" w:rsidP="00EC09F1">
      <w:pPr>
        <w:rPr>
          <w:lang w:val="en-GB"/>
        </w:rPr>
      </w:pPr>
      <w:r w:rsidRPr="00F5077F">
        <w:rPr>
          <w:lang w:val="en-GB"/>
        </w:rPr>
        <w:t>Please use the booking code “</w:t>
      </w:r>
      <w:r w:rsidRPr="00F5077F">
        <w:rPr>
          <w:b/>
          <w:bCs/>
          <w:lang w:val="en-GB"/>
        </w:rPr>
        <w:t>CONNECT 202</w:t>
      </w:r>
      <w:r w:rsidR="005766BB">
        <w:rPr>
          <w:b/>
          <w:bCs/>
          <w:lang w:val="en-GB"/>
        </w:rPr>
        <w:t>4</w:t>
      </w:r>
      <w:r w:rsidRPr="00F5077F">
        <w:rPr>
          <w:lang w:val="en-GB"/>
        </w:rPr>
        <w:t xml:space="preserve">” when </w:t>
      </w:r>
      <w:r w:rsidR="00C53598" w:rsidRPr="00F5077F">
        <w:rPr>
          <w:lang w:val="en-GB"/>
        </w:rPr>
        <w:t>book</w:t>
      </w:r>
      <w:r w:rsidRPr="00F5077F">
        <w:rPr>
          <w:lang w:val="en-GB"/>
        </w:rPr>
        <w:t>ing your room.</w:t>
      </w:r>
    </w:p>
    <w:p w14:paraId="0763A8A1" w14:textId="107ECD99" w:rsidR="00EC09F1" w:rsidRDefault="00EC09F1" w:rsidP="00EC09F1">
      <w:pPr>
        <w:rPr>
          <w:lang w:val="en-GB"/>
        </w:rPr>
      </w:pPr>
      <w:r w:rsidRPr="00F5077F">
        <w:rPr>
          <w:lang w:val="en-GB"/>
        </w:rPr>
        <w:t xml:space="preserve">This booking allocation is </w:t>
      </w:r>
      <w:r w:rsidR="009E04F7" w:rsidRPr="00F5077F">
        <w:rPr>
          <w:lang w:val="en-GB"/>
        </w:rPr>
        <w:t xml:space="preserve">scheduled </w:t>
      </w:r>
      <w:r w:rsidRPr="00F5077F">
        <w:rPr>
          <w:lang w:val="en-GB"/>
        </w:rPr>
        <w:t xml:space="preserve">to end </w:t>
      </w:r>
      <w:r w:rsidR="00165FF1">
        <w:rPr>
          <w:lang w:val="en-GB"/>
        </w:rPr>
        <w:t xml:space="preserve">on the </w:t>
      </w:r>
      <w:r w:rsidR="00BE65FD">
        <w:rPr>
          <w:lang w:val="en-GB"/>
        </w:rPr>
        <w:t>28</w:t>
      </w:r>
      <w:r w:rsidR="00165FF1" w:rsidRPr="00165FF1">
        <w:rPr>
          <w:vertAlign w:val="superscript"/>
          <w:lang w:val="en-GB"/>
        </w:rPr>
        <w:t xml:space="preserve"> </w:t>
      </w:r>
      <w:proofErr w:type="spellStart"/>
      <w:r w:rsidR="00165FF1" w:rsidRPr="00F5077F">
        <w:rPr>
          <w:vertAlign w:val="superscript"/>
          <w:lang w:val="en-GB"/>
        </w:rPr>
        <w:t>th</w:t>
      </w:r>
      <w:proofErr w:type="spellEnd"/>
      <w:r w:rsidR="00BA537C">
        <w:rPr>
          <w:vertAlign w:val="superscript"/>
          <w:lang w:val="en-GB"/>
        </w:rPr>
        <w:t xml:space="preserve"> </w:t>
      </w:r>
      <w:r w:rsidR="00165FF1" w:rsidRPr="00165FF1">
        <w:rPr>
          <w:lang w:val="en-GB"/>
        </w:rPr>
        <w:t>of May 2024</w:t>
      </w:r>
    </w:p>
    <w:p w14:paraId="7BA3DCD2" w14:textId="2C5D8795" w:rsidR="009F38BB" w:rsidRPr="009E04F7" w:rsidRDefault="009F38BB" w:rsidP="00503FB7">
      <w:pPr>
        <w:rPr>
          <w:lang w:val="en-GB"/>
        </w:rPr>
      </w:pPr>
    </w:p>
    <w:p w14:paraId="2CBB9110" w14:textId="634A3C3E" w:rsidR="003F3E26" w:rsidRPr="009E04F7" w:rsidRDefault="003F3E26" w:rsidP="003F3E26">
      <w:pPr>
        <w:rPr>
          <w:lang w:val="en-GB"/>
        </w:rPr>
      </w:pPr>
    </w:p>
    <w:p w14:paraId="70379791" w14:textId="2E6DBF23" w:rsidR="009F38BB" w:rsidRPr="00211099" w:rsidRDefault="009F38BB" w:rsidP="009F38BB">
      <w:pPr>
        <w:pStyle w:val="berschrift2"/>
      </w:pPr>
      <w:r w:rsidRPr="00DD7687">
        <w:rPr>
          <w:rFonts w:ascii="Titillium Web" w:eastAsiaTheme="minorHAnsi" w:hAnsi="Titillium Web" w:cstheme="minorBidi"/>
          <w:bCs w:val="0"/>
          <w:noProof/>
          <w:color w:val="auto"/>
          <w:sz w:val="20"/>
          <w:szCs w:val="22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B586B39" wp14:editId="2C010128">
                <wp:simplePos x="0" y="0"/>
                <wp:positionH relativeFrom="margin">
                  <wp:posOffset>3556000</wp:posOffset>
                </wp:positionH>
                <wp:positionV relativeFrom="paragraph">
                  <wp:posOffset>243205</wp:posOffset>
                </wp:positionV>
                <wp:extent cx="1952625" cy="1682115"/>
                <wp:effectExtent l="0" t="0" r="28575" b="13335"/>
                <wp:wrapSquare wrapText="bothSides"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6DE0B" w14:textId="6415AD9D" w:rsidR="009F38BB" w:rsidRDefault="00341239" w:rsidP="009F38BB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313614">
                              <w:t xml:space="preserve"> </w:t>
                            </w:r>
                            <w:r w:rsidR="009F38BB" w:rsidRPr="0051678A">
                              <w:sym w:font="Wingdings" w:char="F0E0"/>
                            </w:r>
                            <w:r w:rsidR="009F38BB" w:rsidRPr="00E30ABD">
                              <w:t xml:space="preserve"> Hotel</w:t>
                            </w:r>
                            <w:r w:rsidR="009F38BB">
                              <w:t xml:space="preserve"> </w:t>
                            </w:r>
                          </w:p>
                          <w:p w14:paraId="36D49E05" w14:textId="77777777" w:rsidR="00211099" w:rsidRDefault="00211099" w:rsidP="009F38BB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6E7142C1" w14:textId="357DD156" w:rsidR="009F38BB" w:rsidRDefault="009F38BB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5</w:t>
                            </w:r>
                            <w:r w:rsidRPr="0051678A">
                              <w:t xml:space="preserve"> </w:t>
                            </w:r>
                            <w:r>
                              <w:t>min</w:t>
                            </w:r>
                          </w:p>
                          <w:p w14:paraId="11CA0202" w14:textId="77777777" w:rsidR="00E94B40" w:rsidRDefault="00E94B40" w:rsidP="009F38BB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0A1AE27F" w14:textId="2585855E" w:rsidR="009F38BB" w:rsidRDefault="009F38BB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20 min</w:t>
                            </w:r>
                          </w:p>
                          <w:p w14:paraId="341AC283" w14:textId="77777777" w:rsidR="00211099" w:rsidRDefault="00211099" w:rsidP="009F38BB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446FE9B1" w14:textId="0E5A2A70" w:rsidR="009F38BB" w:rsidRPr="00D71DD9" w:rsidRDefault="009F38BB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15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86B39" id="Textfeld 26" o:spid="_x0000_s1027" type="#_x0000_t202" style="position:absolute;margin-left:280pt;margin-top:19.15pt;width:153.75pt;height:132.4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">
                <v:textbox>
                  <w:txbxContent>
                    <w:p w14:paraId="5CB6DE0B" w14:textId="6415AD9D" w:rsidR="009F38BB" w:rsidRDefault="00341239" w:rsidP="009F38BB">
                      <w:pPr>
                        <w:pStyle w:val="berschrift5"/>
                      </w:pPr>
                      <w:r>
                        <w:t>Fair</w:t>
                      </w:r>
                      <w:r w:rsidR="00313614">
                        <w:t xml:space="preserve"> </w:t>
                      </w:r>
                      <w:r w:rsidR="009F38BB" w:rsidRPr="0051678A">
                        <w:sym w:font="Wingdings" w:char="F0E0"/>
                      </w:r>
                      <w:r w:rsidR="009F38BB" w:rsidRPr="00E30ABD">
                        <w:t xml:space="preserve"> Hotel</w:t>
                      </w:r>
                      <w:r w:rsidR="009F38BB">
                        <w:t xml:space="preserve"> </w:t>
                      </w:r>
                    </w:p>
                    <w:p w14:paraId="36D49E05" w14:textId="77777777" w:rsidR="00211099" w:rsidRDefault="00211099" w:rsidP="009F38BB">
                      <w:pPr>
                        <w:spacing w:after="0" w:line="240" w:lineRule="auto"/>
                        <w:jc w:val="both"/>
                      </w:pPr>
                    </w:p>
                    <w:p w14:paraId="6E7142C1" w14:textId="357DD156" w:rsidR="009F38BB" w:rsidRDefault="009F38BB" w:rsidP="00211099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5</w:t>
                      </w:r>
                      <w:r w:rsidRPr="0051678A">
                        <w:t xml:space="preserve"> </w:t>
                      </w:r>
                      <w:r>
                        <w:t>min</w:t>
                      </w:r>
                    </w:p>
                    <w:p w14:paraId="11CA0202" w14:textId="77777777" w:rsidR="00E94B40" w:rsidRDefault="00E94B40" w:rsidP="009F38BB">
                      <w:pPr>
                        <w:spacing w:after="0" w:line="240" w:lineRule="auto"/>
                        <w:jc w:val="both"/>
                      </w:pPr>
                    </w:p>
                    <w:p w14:paraId="0A1AE27F" w14:textId="2585855E" w:rsidR="009F38BB" w:rsidRDefault="009F38BB" w:rsidP="00211099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20 min</w:t>
                      </w:r>
                    </w:p>
                    <w:p w14:paraId="341AC283" w14:textId="77777777" w:rsidR="00211099" w:rsidRDefault="00211099" w:rsidP="009F38BB">
                      <w:pPr>
                        <w:spacing w:after="0" w:line="240" w:lineRule="auto"/>
                        <w:jc w:val="both"/>
                      </w:pPr>
                    </w:p>
                    <w:p w14:paraId="446FE9B1" w14:textId="0E5A2A70" w:rsidR="009F38BB" w:rsidRPr="00D71DD9" w:rsidRDefault="009F38BB" w:rsidP="00211099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15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211099">
        <w:t>Arthotel</w:t>
      </w:r>
      <w:proofErr w:type="spellEnd"/>
      <w:r w:rsidRPr="00211099">
        <w:t xml:space="preserve"> ANA Living Böblingen</w:t>
      </w:r>
    </w:p>
    <w:p w14:paraId="1FBE7630" w14:textId="3638617E" w:rsidR="009F38BB" w:rsidRPr="006D7D8D" w:rsidRDefault="00211099" w:rsidP="009F38BB">
      <w:r w:rsidRPr="00211099">
        <w:rPr>
          <w:noProof/>
        </w:rPr>
        <w:drawing>
          <wp:anchor distT="0" distB="0" distL="114300" distR="114300" simplePos="0" relativeHeight="251778048" behindDoc="0" locked="0" layoutInCell="1" allowOverlap="1" wp14:anchorId="6FC89523" wp14:editId="4F94FF88">
            <wp:simplePos x="0" y="0"/>
            <wp:positionH relativeFrom="margin">
              <wp:posOffset>3851910</wp:posOffset>
            </wp:positionH>
            <wp:positionV relativeFrom="paragraph">
              <wp:posOffset>728345</wp:posOffset>
            </wp:positionV>
            <wp:extent cx="335280" cy="332105"/>
            <wp:effectExtent l="0" t="0" r="762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telliste-anreise-zu-fu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099">
        <w:rPr>
          <w:noProof/>
        </w:rPr>
        <w:drawing>
          <wp:anchor distT="0" distB="0" distL="114300" distR="114300" simplePos="0" relativeHeight="251777024" behindDoc="0" locked="0" layoutInCell="1" allowOverlap="1" wp14:anchorId="42A6499E" wp14:editId="375EEC1E">
            <wp:simplePos x="0" y="0"/>
            <wp:positionH relativeFrom="margin">
              <wp:posOffset>3766820</wp:posOffset>
            </wp:positionH>
            <wp:positionV relativeFrom="paragraph">
              <wp:posOffset>405765</wp:posOffset>
            </wp:positionV>
            <wp:extent cx="432435" cy="336550"/>
            <wp:effectExtent l="0" t="0" r="5715" b="635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099">
        <w:rPr>
          <w:noProof/>
        </w:rPr>
        <w:drawing>
          <wp:anchor distT="0" distB="0" distL="114300" distR="114300" simplePos="0" relativeHeight="251779072" behindDoc="0" locked="0" layoutInCell="1" allowOverlap="1" wp14:anchorId="2791A7D3" wp14:editId="23380685">
            <wp:simplePos x="0" y="0"/>
            <wp:positionH relativeFrom="margin">
              <wp:posOffset>3827780</wp:posOffset>
            </wp:positionH>
            <wp:positionV relativeFrom="paragraph">
              <wp:posOffset>1130300</wp:posOffset>
            </wp:positionV>
            <wp:extent cx="383540" cy="380365"/>
            <wp:effectExtent l="0" t="0" r="0" b="63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8BB" w:rsidRPr="006D7D8D">
        <w:t>Otto-Lilienthal-Straße 18</w:t>
      </w:r>
      <w:r w:rsidR="00BA537C">
        <w:t>/1</w:t>
      </w:r>
      <w:r w:rsidR="009F38BB" w:rsidRPr="006D7D8D">
        <w:br/>
        <w:t>71034 Böblingen - Germany</w:t>
      </w:r>
    </w:p>
    <w:p w14:paraId="41141EF5" w14:textId="065707D9" w:rsidR="00DF5D1F" w:rsidRDefault="00BE65FD" w:rsidP="009F38BB">
      <w:pPr>
        <w:rPr>
          <w:lang w:eastAsia="de-DE"/>
        </w:rPr>
      </w:pPr>
      <w:hyperlink r:id="rId18" w:history="1">
        <w:r w:rsidR="009F38BB" w:rsidRPr="00B3378F">
          <w:rPr>
            <w:rStyle w:val="Hyperlink"/>
          </w:rPr>
          <w:t>www.ana-hotels.com/living-stuttgart</w:t>
        </w:r>
      </w:hyperlink>
      <w:r w:rsidR="00B73CFA">
        <w:rPr>
          <w:rStyle w:val="Hyperlink"/>
        </w:rPr>
        <w:br/>
      </w:r>
      <w:r w:rsidR="009F38BB">
        <w:t>Phone</w:t>
      </w:r>
      <w:r w:rsidR="009F38BB" w:rsidRPr="00B3378F">
        <w:t>: +49 (0) 7031 677990</w:t>
      </w:r>
      <w:r w:rsidR="00DF5D1F">
        <w:br/>
        <w:t xml:space="preserve">E-Mail: </w:t>
      </w:r>
      <w:hyperlink r:id="rId19" w:history="1">
        <w:r w:rsidR="00DF5D1F" w:rsidRPr="00892036">
          <w:rPr>
            <w:rStyle w:val="Hyperlink"/>
            <w:lang w:eastAsia="de-DE"/>
          </w:rPr>
          <w:t>living-stuttgart@ana-hotels.com</w:t>
        </w:r>
      </w:hyperlink>
    </w:p>
    <w:p w14:paraId="5F63D898" w14:textId="6C9F5D33" w:rsidR="00CD4F39" w:rsidRPr="00F5077F" w:rsidRDefault="00EB5914" w:rsidP="00CD4F39">
      <w:pPr>
        <w:rPr>
          <w:b/>
          <w:bCs/>
          <w:lang w:val="en-GB"/>
        </w:rPr>
      </w:pPr>
      <w:r>
        <w:rPr>
          <w:b/>
          <w:bCs/>
          <w:lang w:val="en-GB"/>
        </w:rPr>
        <w:t>15</w:t>
      </w:r>
      <w:r w:rsidR="00CD4F39" w:rsidRPr="00F5077F">
        <w:rPr>
          <w:b/>
          <w:bCs/>
          <w:lang w:val="en-GB"/>
        </w:rPr>
        <w:t xml:space="preserve"> standard rooms </w:t>
      </w:r>
      <w:r w:rsidR="00CD4F39" w:rsidRPr="00F5077F">
        <w:rPr>
          <w:lang w:val="en-GB"/>
        </w:rPr>
        <w:t xml:space="preserve">reserved from </w:t>
      </w:r>
      <w:r>
        <w:rPr>
          <w:lang w:val="en-GB"/>
        </w:rPr>
        <w:t>12</w:t>
      </w:r>
      <w:r w:rsidRPr="00F5077F">
        <w:rPr>
          <w:vertAlign w:val="superscript"/>
          <w:lang w:val="en-GB"/>
        </w:rPr>
        <w:t>th</w:t>
      </w:r>
      <w:r w:rsidRPr="00F5077F">
        <w:rPr>
          <w:lang w:val="en-GB"/>
        </w:rPr>
        <w:t xml:space="preserve"> – </w:t>
      </w:r>
      <w:r>
        <w:rPr>
          <w:lang w:val="en-GB"/>
        </w:rPr>
        <w:t>14</w:t>
      </w:r>
      <w:r w:rsidRPr="00B35E96">
        <w:rPr>
          <w:vertAlign w:val="superscript"/>
          <w:lang w:val="en-GB"/>
        </w:rPr>
        <w:t xml:space="preserve"> </w:t>
      </w:r>
      <w:proofErr w:type="spellStart"/>
      <w:r w:rsidRPr="00F5077F">
        <w:rPr>
          <w:vertAlign w:val="superscript"/>
          <w:lang w:val="en-GB"/>
        </w:rPr>
        <w:t>th</w:t>
      </w:r>
      <w:proofErr w:type="spellEnd"/>
      <w:r w:rsidR="00BA537C">
        <w:rPr>
          <w:lang w:val="en-GB"/>
        </w:rPr>
        <w:t xml:space="preserve"> </w:t>
      </w:r>
      <w:r>
        <w:rPr>
          <w:lang w:val="en-GB"/>
        </w:rPr>
        <w:t xml:space="preserve">of </w:t>
      </w:r>
      <w:r w:rsidRPr="00F5077F">
        <w:rPr>
          <w:lang w:val="en-GB"/>
        </w:rPr>
        <w:t>June 202</w:t>
      </w:r>
      <w:r>
        <w:rPr>
          <w:lang w:val="en-GB"/>
        </w:rPr>
        <w:t>4</w:t>
      </w:r>
    </w:p>
    <w:p w14:paraId="06331592" w14:textId="749CB702" w:rsidR="00CD4F39" w:rsidRPr="00F5077F" w:rsidRDefault="00BA537C" w:rsidP="00CD4F39">
      <w:pPr>
        <w:rPr>
          <w:lang w:val="en-GB"/>
        </w:rPr>
      </w:pPr>
      <w:r w:rsidRPr="00F5077F">
        <w:rPr>
          <w:b/>
          <w:bCs/>
          <w:lang w:val="en-GB"/>
        </w:rPr>
        <w:t>Double room</w:t>
      </w:r>
      <w:r w:rsidR="00EB5914">
        <w:rPr>
          <w:lang w:val="en-GB"/>
        </w:rPr>
        <w:t>: 119.00 EUR</w:t>
      </w:r>
      <w:r w:rsidR="001B54D6" w:rsidRPr="001B54D6">
        <w:rPr>
          <w:lang w:val="en-GB"/>
        </w:rPr>
        <w:t xml:space="preserve"> </w:t>
      </w:r>
      <w:r w:rsidR="001B54D6" w:rsidRPr="00F5077F">
        <w:rPr>
          <w:lang w:val="en-GB"/>
        </w:rPr>
        <w:t>per night &amp; room</w:t>
      </w:r>
    </w:p>
    <w:p w14:paraId="70CF3EA7" w14:textId="11748816" w:rsidR="00CD4F39" w:rsidRPr="00F5077F" w:rsidRDefault="00CD4F39" w:rsidP="00CD4F39">
      <w:pPr>
        <w:rPr>
          <w:lang w:val="en-GB"/>
        </w:rPr>
      </w:pPr>
      <w:r w:rsidRPr="00F5077F">
        <w:rPr>
          <w:lang w:val="en-GB"/>
        </w:rPr>
        <w:t>Please use the booking code</w:t>
      </w:r>
      <w:r w:rsidRPr="00F5077F">
        <w:rPr>
          <w:b/>
          <w:bCs/>
          <w:lang w:val="en-GB"/>
        </w:rPr>
        <w:t xml:space="preserve"> “</w:t>
      </w:r>
      <w:r w:rsidR="00EB5914" w:rsidRPr="00F5077F">
        <w:rPr>
          <w:b/>
          <w:bCs/>
          <w:lang w:val="en-GB"/>
        </w:rPr>
        <w:t>CONNECT 202</w:t>
      </w:r>
      <w:r w:rsidR="00EB5914">
        <w:rPr>
          <w:b/>
          <w:bCs/>
          <w:lang w:val="en-GB"/>
        </w:rPr>
        <w:t>4</w:t>
      </w:r>
      <w:r w:rsidRPr="00F5077F">
        <w:rPr>
          <w:b/>
          <w:bCs/>
          <w:lang w:val="en-GB"/>
        </w:rPr>
        <w:t xml:space="preserve">” </w:t>
      </w:r>
      <w:r w:rsidRPr="00F5077F">
        <w:rPr>
          <w:lang w:val="en-GB"/>
        </w:rPr>
        <w:t xml:space="preserve">when </w:t>
      </w:r>
      <w:r w:rsidR="00C53598" w:rsidRPr="00F5077F">
        <w:rPr>
          <w:lang w:val="en-GB"/>
        </w:rPr>
        <w:t>book</w:t>
      </w:r>
      <w:r w:rsidRPr="00F5077F">
        <w:rPr>
          <w:lang w:val="en-GB"/>
        </w:rPr>
        <w:t>ing your room.</w:t>
      </w:r>
    </w:p>
    <w:p w14:paraId="59A38AD9" w14:textId="40645D99" w:rsidR="00CD4F39" w:rsidRPr="00F5077F" w:rsidRDefault="00CD4F39" w:rsidP="00CD4F39">
      <w:pPr>
        <w:rPr>
          <w:lang w:val="en-GB"/>
        </w:rPr>
      </w:pPr>
      <w:r w:rsidRPr="00F5077F">
        <w:rPr>
          <w:lang w:val="en-GB"/>
        </w:rPr>
        <w:t>This booking allocation is</w:t>
      </w:r>
      <w:r w:rsidR="00BA537C">
        <w:rPr>
          <w:lang w:val="en-GB"/>
        </w:rPr>
        <w:t xml:space="preserve"> </w:t>
      </w:r>
      <w:r w:rsidR="00BA537C" w:rsidRPr="00F5077F">
        <w:rPr>
          <w:lang w:val="en-GB"/>
        </w:rPr>
        <w:t xml:space="preserve">scheduled </w:t>
      </w:r>
      <w:r w:rsidRPr="00F5077F">
        <w:rPr>
          <w:lang w:val="en-GB"/>
        </w:rPr>
        <w:t xml:space="preserve">to end </w:t>
      </w:r>
      <w:r w:rsidR="00EB5914">
        <w:rPr>
          <w:lang w:val="en-GB"/>
        </w:rPr>
        <w:t xml:space="preserve">on the </w:t>
      </w:r>
      <w:r w:rsidR="00BE65FD">
        <w:rPr>
          <w:lang w:val="en-GB"/>
        </w:rPr>
        <w:t>28</w:t>
      </w:r>
      <w:r w:rsidR="00EB5914" w:rsidRPr="00165FF1">
        <w:rPr>
          <w:vertAlign w:val="superscript"/>
          <w:lang w:val="en-GB"/>
        </w:rPr>
        <w:t xml:space="preserve"> </w:t>
      </w:r>
      <w:proofErr w:type="spellStart"/>
      <w:r w:rsidR="00EB5914" w:rsidRPr="00F5077F">
        <w:rPr>
          <w:vertAlign w:val="superscript"/>
          <w:lang w:val="en-GB"/>
        </w:rPr>
        <w:t>th</w:t>
      </w:r>
      <w:proofErr w:type="spellEnd"/>
      <w:r w:rsidR="00EB5914">
        <w:rPr>
          <w:vertAlign w:val="superscript"/>
          <w:lang w:val="en-GB"/>
        </w:rPr>
        <w:t xml:space="preserve"> </w:t>
      </w:r>
      <w:r w:rsidR="00EB5914" w:rsidRPr="00165FF1">
        <w:rPr>
          <w:lang w:val="en-GB"/>
        </w:rPr>
        <w:t>of May 2024</w:t>
      </w:r>
    </w:p>
    <w:p w14:paraId="59469241" w14:textId="77777777" w:rsidR="00A23E24" w:rsidRPr="00211099" w:rsidRDefault="00A23E24" w:rsidP="009F38BB">
      <w:pPr>
        <w:rPr>
          <w:lang w:val="en-US"/>
        </w:rPr>
      </w:pPr>
    </w:p>
    <w:p w14:paraId="15C24DEC" w14:textId="1A0B40B1" w:rsidR="009F38BB" w:rsidRPr="009E735A" w:rsidRDefault="009F38BB" w:rsidP="009F38BB">
      <w:pPr>
        <w:pStyle w:val="berschrift2"/>
      </w:pPr>
      <w:r w:rsidRPr="00127C76">
        <w:rPr>
          <w:noProof/>
          <w:u w:val="single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A3CF258" wp14:editId="6C242F55">
                <wp:simplePos x="0" y="0"/>
                <wp:positionH relativeFrom="column">
                  <wp:posOffset>3543935</wp:posOffset>
                </wp:positionH>
                <wp:positionV relativeFrom="paragraph">
                  <wp:posOffset>82550</wp:posOffset>
                </wp:positionV>
                <wp:extent cx="2056765" cy="1682115"/>
                <wp:effectExtent l="0" t="0" r="19685" b="13335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AC639" w14:textId="1DF0968A" w:rsidR="009F38BB" w:rsidRDefault="00341239" w:rsidP="009F38BB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313614">
                              <w:t xml:space="preserve"> </w:t>
                            </w:r>
                            <w:r w:rsidR="009F38BB" w:rsidRPr="00375109">
                              <w:sym w:font="Wingdings" w:char="F0E0"/>
                            </w:r>
                            <w:r w:rsidR="009F38BB" w:rsidRPr="00E30ABD">
                              <w:t xml:space="preserve"> Hotel</w:t>
                            </w:r>
                            <w:r w:rsidR="009F38BB">
                              <w:t xml:space="preserve"> </w:t>
                            </w:r>
                          </w:p>
                          <w:p w14:paraId="288A3441" w14:textId="77777777" w:rsidR="00211099" w:rsidRDefault="009F38BB" w:rsidP="009F38BB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  <w:p w14:paraId="46734057" w14:textId="6B3D44ED" w:rsidR="009F38BB" w:rsidRDefault="009F38BB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7 min</w:t>
                            </w:r>
                          </w:p>
                          <w:p w14:paraId="4E7815F5" w14:textId="779006D9" w:rsidR="009F38BB" w:rsidRDefault="009F38BB" w:rsidP="009F38BB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6FEF355D" w14:textId="5ADEB643" w:rsidR="009F38BB" w:rsidRDefault="009F38BB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14 min</w:t>
                            </w:r>
                          </w:p>
                          <w:p w14:paraId="5C80FC0B" w14:textId="77777777" w:rsidR="00211099" w:rsidRDefault="00211099" w:rsidP="009F38BB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</w:p>
                          <w:p w14:paraId="46DF1710" w14:textId="7587241A" w:rsidR="009F38BB" w:rsidRPr="00182895" w:rsidRDefault="009F38BB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22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F258" id="Textfeld 2" o:spid="_x0000_s1028" type="#_x0000_t202" style="position:absolute;margin-left:279.05pt;margin-top:6.5pt;width:161.95pt;height:132.4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">
                <v:textbox>
                  <w:txbxContent>
                    <w:p w14:paraId="455AC639" w14:textId="1DF0968A" w:rsidR="009F38BB" w:rsidRDefault="00341239" w:rsidP="009F38BB">
                      <w:pPr>
                        <w:pStyle w:val="berschrift5"/>
                      </w:pPr>
                      <w:r>
                        <w:t>Fair</w:t>
                      </w:r>
                      <w:r w:rsidR="00313614">
                        <w:t xml:space="preserve"> </w:t>
                      </w:r>
                      <w:r w:rsidR="009F38BB" w:rsidRPr="00375109">
                        <w:sym w:font="Wingdings" w:char="F0E0"/>
                      </w:r>
                      <w:r w:rsidR="009F38BB" w:rsidRPr="00E30ABD">
                        <w:t xml:space="preserve"> Hotel</w:t>
                      </w:r>
                      <w:r w:rsidR="009F38BB">
                        <w:t xml:space="preserve"> </w:t>
                      </w:r>
                    </w:p>
                    <w:p w14:paraId="288A3441" w14:textId="77777777" w:rsidR="00211099" w:rsidRDefault="009F38BB" w:rsidP="009F38BB">
                      <w:pPr>
                        <w:spacing w:after="0" w:line="240" w:lineRule="auto"/>
                        <w:jc w:val="both"/>
                      </w:pPr>
                      <w:r>
                        <w:t xml:space="preserve">    </w:t>
                      </w:r>
                    </w:p>
                    <w:p w14:paraId="46734057" w14:textId="6B3D44ED" w:rsidR="009F38BB" w:rsidRDefault="009F38BB" w:rsidP="00211099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7 min</w:t>
                      </w:r>
                    </w:p>
                    <w:p w14:paraId="4E7815F5" w14:textId="779006D9" w:rsidR="009F38BB" w:rsidRDefault="009F38BB" w:rsidP="009F38BB">
                      <w:pPr>
                        <w:spacing w:after="0" w:line="240" w:lineRule="auto"/>
                        <w:jc w:val="both"/>
                      </w:pPr>
                    </w:p>
                    <w:p w14:paraId="6FEF355D" w14:textId="5ADEB643" w:rsidR="009F38BB" w:rsidRDefault="009F38BB" w:rsidP="00211099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14 min</w:t>
                      </w:r>
                    </w:p>
                    <w:p w14:paraId="5C80FC0B" w14:textId="77777777" w:rsidR="00211099" w:rsidRDefault="00211099" w:rsidP="009F38BB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</w:p>
                    <w:p w14:paraId="46DF1710" w14:textId="7587241A" w:rsidR="009F38BB" w:rsidRPr="00182895" w:rsidRDefault="009F38BB" w:rsidP="00211099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22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4FE2">
        <w:rPr>
          <w:noProof/>
          <w:lang w:eastAsia="de-DE"/>
        </w:rPr>
        <w:t>Hotel NH Stuttgart</w:t>
      </w:r>
      <w:r w:rsidRPr="009E735A">
        <w:t xml:space="preserve"> Sindelfingen</w:t>
      </w:r>
    </w:p>
    <w:p w14:paraId="5A34227C" w14:textId="6C335F12" w:rsidR="009F38BB" w:rsidRPr="009E735A" w:rsidRDefault="00211099" w:rsidP="009F38BB">
      <w:r>
        <w:rPr>
          <w:noProof/>
          <w:lang w:eastAsia="de-DE"/>
        </w:rPr>
        <w:drawing>
          <wp:anchor distT="0" distB="0" distL="114300" distR="114300" simplePos="0" relativeHeight="251783168" behindDoc="0" locked="0" layoutInCell="1" allowOverlap="1" wp14:anchorId="46B61F69" wp14:editId="72C2203A">
            <wp:simplePos x="0" y="0"/>
            <wp:positionH relativeFrom="margin">
              <wp:posOffset>3775837</wp:posOffset>
            </wp:positionH>
            <wp:positionV relativeFrom="paragraph">
              <wp:posOffset>528828</wp:posOffset>
            </wp:positionV>
            <wp:extent cx="411743" cy="408432"/>
            <wp:effectExtent l="0" t="0" r="762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telliste-anreise-per-zu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43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099">
        <w:rPr>
          <w:noProof/>
        </w:rPr>
        <w:drawing>
          <wp:anchor distT="0" distB="0" distL="114300" distR="114300" simplePos="0" relativeHeight="251781120" behindDoc="0" locked="0" layoutInCell="1" allowOverlap="1" wp14:anchorId="06C84BDB" wp14:editId="4A2009E8">
            <wp:simplePos x="0" y="0"/>
            <wp:positionH relativeFrom="margin">
              <wp:posOffset>3742817</wp:posOffset>
            </wp:positionH>
            <wp:positionV relativeFrom="paragraph">
              <wp:posOffset>227203</wp:posOffset>
            </wp:positionV>
            <wp:extent cx="432435" cy="336550"/>
            <wp:effectExtent l="0" t="0" r="5715" b="635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8BB" w:rsidRPr="009E735A">
        <w:t>Riedmühl</w:t>
      </w:r>
      <w:r w:rsidR="00A573BF">
        <w:t>e</w:t>
      </w:r>
      <w:r w:rsidR="009F38BB" w:rsidRPr="009E735A">
        <w:t>straße 18-20</w:t>
      </w:r>
      <w:r w:rsidR="009F38BB" w:rsidRPr="009E735A">
        <w:br/>
        <w:t>71063 Sindelfingen</w:t>
      </w:r>
      <w:r w:rsidR="009F38BB">
        <w:t xml:space="preserve"> - Germany</w:t>
      </w:r>
    </w:p>
    <w:p w14:paraId="4D274CB5" w14:textId="14FAD4D9" w:rsidR="00261F4F" w:rsidRDefault="00211099" w:rsidP="009F38BB">
      <w:r w:rsidRPr="00211099">
        <w:rPr>
          <w:noProof/>
        </w:rPr>
        <w:drawing>
          <wp:anchor distT="0" distB="0" distL="114300" distR="114300" simplePos="0" relativeHeight="251785216" behindDoc="0" locked="0" layoutInCell="1" allowOverlap="1" wp14:anchorId="038901CB" wp14:editId="0569E771">
            <wp:simplePos x="0" y="0"/>
            <wp:positionH relativeFrom="margin">
              <wp:posOffset>3800983</wp:posOffset>
            </wp:positionH>
            <wp:positionV relativeFrom="paragraph">
              <wp:posOffset>364490</wp:posOffset>
            </wp:positionV>
            <wp:extent cx="383540" cy="380365"/>
            <wp:effectExtent l="0" t="0" r="0" b="63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history="1">
        <w:r w:rsidR="004E72DE" w:rsidRPr="00892036">
          <w:rPr>
            <w:rStyle w:val="Hyperlink"/>
          </w:rPr>
          <w:t>https://www.nh-hotels.com/</w:t>
        </w:r>
      </w:hyperlink>
      <w:r w:rsidR="004E72DE">
        <w:br/>
      </w:r>
      <w:r w:rsidR="009F38BB" w:rsidRPr="006D7D8D">
        <w:t>Phone: +49 (0) 7031 6980</w:t>
      </w:r>
      <w:r w:rsidR="00261F4F">
        <w:br/>
        <w:t xml:space="preserve">E-Mail: </w:t>
      </w:r>
      <w:hyperlink r:id="rId22" w:history="1">
        <w:r w:rsidR="00261F4F" w:rsidRPr="00892036">
          <w:rPr>
            <w:rStyle w:val="Hyperlink"/>
          </w:rPr>
          <w:t>reservierungen@nh-hotels.com</w:t>
        </w:r>
      </w:hyperlink>
    </w:p>
    <w:p w14:paraId="0B72FE96" w14:textId="0764DA26" w:rsidR="001B54D6" w:rsidRPr="00F5077F" w:rsidRDefault="001B54D6" w:rsidP="001B54D6">
      <w:pPr>
        <w:rPr>
          <w:b/>
          <w:bCs/>
          <w:lang w:val="en-GB"/>
        </w:rPr>
      </w:pPr>
      <w:r>
        <w:rPr>
          <w:b/>
          <w:bCs/>
          <w:lang w:val="en-GB"/>
        </w:rPr>
        <w:t>100</w:t>
      </w:r>
      <w:r w:rsidRPr="00F5077F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 xml:space="preserve">double </w:t>
      </w:r>
      <w:r w:rsidRPr="00F5077F">
        <w:rPr>
          <w:b/>
          <w:bCs/>
          <w:lang w:val="en-GB"/>
        </w:rPr>
        <w:t xml:space="preserve">rooms </w:t>
      </w:r>
      <w:r w:rsidRPr="00F5077F">
        <w:rPr>
          <w:lang w:val="en-GB"/>
        </w:rPr>
        <w:t xml:space="preserve">reserved from </w:t>
      </w:r>
      <w:r>
        <w:rPr>
          <w:lang w:val="en-GB"/>
        </w:rPr>
        <w:t>12</w:t>
      </w:r>
      <w:r w:rsidRPr="00F5077F">
        <w:rPr>
          <w:vertAlign w:val="superscript"/>
          <w:lang w:val="en-GB"/>
        </w:rPr>
        <w:t>th</w:t>
      </w:r>
      <w:r w:rsidRPr="00F5077F">
        <w:rPr>
          <w:lang w:val="en-GB"/>
        </w:rPr>
        <w:t xml:space="preserve"> – </w:t>
      </w:r>
      <w:r>
        <w:rPr>
          <w:lang w:val="en-GB"/>
        </w:rPr>
        <w:t>14</w:t>
      </w:r>
      <w:r w:rsidRPr="00B35E96">
        <w:rPr>
          <w:vertAlign w:val="superscript"/>
          <w:lang w:val="en-GB"/>
        </w:rPr>
        <w:t xml:space="preserve"> </w:t>
      </w:r>
      <w:proofErr w:type="spellStart"/>
      <w:r w:rsidRPr="00F5077F">
        <w:rPr>
          <w:vertAlign w:val="superscript"/>
          <w:lang w:val="en-GB"/>
        </w:rPr>
        <w:t>th</w:t>
      </w:r>
      <w:proofErr w:type="spellEnd"/>
      <w:r w:rsidR="00A573BF">
        <w:rPr>
          <w:vertAlign w:val="superscript"/>
          <w:lang w:val="en-GB"/>
        </w:rPr>
        <w:t xml:space="preserve"> </w:t>
      </w:r>
      <w:r>
        <w:rPr>
          <w:lang w:val="en-GB"/>
        </w:rPr>
        <w:t xml:space="preserve">of </w:t>
      </w:r>
      <w:r w:rsidRPr="00F5077F">
        <w:rPr>
          <w:lang w:val="en-GB"/>
        </w:rPr>
        <w:t>June 202</w:t>
      </w:r>
      <w:r>
        <w:rPr>
          <w:lang w:val="en-GB"/>
        </w:rPr>
        <w:t>4</w:t>
      </w:r>
    </w:p>
    <w:p w14:paraId="559D782A" w14:textId="7CC82EB0" w:rsidR="001B54D6" w:rsidRPr="00F5077F" w:rsidRDefault="001B54D6" w:rsidP="001B54D6">
      <w:pPr>
        <w:rPr>
          <w:lang w:val="en-GB"/>
        </w:rPr>
      </w:pPr>
      <w:r>
        <w:rPr>
          <w:b/>
          <w:bCs/>
          <w:lang w:val="en-GB"/>
        </w:rPr>
        <w:t>Double room</w:t>
      </w:r>
      <w:r>
        <w:rPr>
          <w:lang w:val="en-GB"/>
        </w:rPr>
        <w:t>: 129.00 EUR</w:t>
      </w:r>
      <w:r w:rsidRPr="001B54D6">
        <w:rPr>
          <w:lang w:val="en-GB"/>
        </w:rPr>
        <w:t xml:space="preserve"> </w:t>
      </w:r>
      <w:r w:rsidRPr="00F5077F">
        <w:rPr>
          <w:lang w:val="en-GB"/>
        </w:rPr>
        <w:t>per night &amp; room</w:t>
      </w:r>
    </w:p>
    <w:p w14:paraId="1517BB87" w14:textId="57187E3A" w:rsidR="001B54D6" w:rsidRPr="00F5077F" w:rsidRDefault="001B54D6" w:rsidP="001B54D6">
      <w:pPr>
        <w:rPr>
          <w:lang w:val="en-GB"/>
        </w:rPr>
      </w:pPr>
      <w:r w:rsidRPr="00F5077F">
        <w:rPr>
          <w:lang w:val="en-GB"/>
        </w:rPr>
        <w:t>Please use the booking code</w:t>
      </w:r>
      <w:r w:rsidRPr="00F5077F">
        <w:rPr>
          <w:b/>
          <w:bCs/>
          <w:lang w:val="en-GB"/>
        </w:rPr>
        <w:t xml:space="preserve"> “CONNECT 202</w:t>
      </w:r>
      <w:r>
        <w:rPr>
          <w:b/>
          <w:bCs/>
          <w:lang w:val="en-GB"/>
        </w:rPr>
        <w:t>4</w:t>
      </w:r>
      <w:r w:rsidRPr="00F5077F">
        <w:rPr>
          <w:b/>
          <w:bCs/>
          <w:lang w:val="en-GB"/>
        </w:rPr>
        <w:t xml:space="preserve">” </w:t>
      </w:r>
      <w:r w:rsidRPr="00F5077F">
        <w:rPr>
          <w:lang w:val="en-GB"/>
        </w:rPr>
        <w:t>when booking your room.</w:t>
      </w:r>
    </w:p>
    <w:p w14:paraId="4A81DC78" w14:textId="471A9CB7" w:rsidR="001B54D6" w:rsidRPr="00F5077F" w:rsidRDefault="00A573BF" w:rsidP="001B54D6">
      <w:pPr>
        <w:rPr>
          <w:lang w:val="en-GB"/>
        </w:rPr>
      </w:pPr>
      <w:r w:rsidRPr="00F5077F">
        <w:rPr>
          <w:lang w:val="en-GB"/>
        </w:rPr>
        <w:t>This booking allocation is</w:t>
      </w:r>
      <w:r>
        <w:rPr>
          <w:lang w:val="en-GB"/>
        </w:rPr>
        <w:t xml:space="preserve"> expected</w:t>
      </w:r>
      <w:r w:rsidRPr="00F5077F">
        <w:rPr>
          <w:lang w:val="en-GB"/>
        </w:rPr>
        <w:t xml:space="preserve"> to end </w:t>
      </w:r>
      <w:r w:rsidR="001B54D6">
        <w:rPr>
          <w:lang w:val="en-GB"/>
        </w:rPr>
        <w:t xml:space="preserve">on the </w:t>
      </w:r>
      <w:r w:rsidR="00BE65FD">
        <w:rPr>
          <w:lang w:val="en-GB"/>
        </w:rPr>
        <w:t>28</w:t>
      </w:r>
      <w:r w:rsidR="001B54D6" w:rsidRPr="00165FF1">
        <w:rPr>
          <w:vertAlign w:val="superscript"/>
          <w:lang w:val="en-GB"/>
        </w:rPr>
        <w:t xml:space="preserve"> </w:t>
      </w:r>
      <w:proofErr w:type="spellStart"/>
      <w:r w:rsidR="001B54D6" w:rsidRPr="00F5077F">
        <w:rPr>
          <w:vertAlign w:val="superscript"/>
          <w:lang w:val="en-GB"/>
        </w:rPr>
        <w:t>th</w:t>
      </w:r>
      <w:proofErr w:type="spellEnd"/>
      <w:r>
        <w:rPr>
          <w:vertAlign w:val="superscript"/>
          <w:lang w:val="en-GB"/>
        </w:rPr>
        <w:t xml:space="preserve"> </w:t>
      </w:r>
      <w:r w:rsidR="001B54D6" w:rsidRPr="00165FF1">
        <w:rPr>
          <w:lang w:val="en-GB"/>
        </w:rPr>
        <w:t>of May 2024</w:t>
      </w:r>
    </w:p>
    <w:p w14:paraId="56A26195" w14:textId="191DDEFA" w:rsidR="007E2042" w:rsidRPr="00211099" w:rsidRDefault="007E2042" w:rsidP="008D6CAB">
      <w:pPr>
        <w:rPr>
          <w:lang w:val="en-US"/>
        </w:rPr>
      </w:pPr>
    </w:p>
    <w:p w14:paraId="61B7E72A" w14:textId="77777777" w:rsidR="00F35052" w:rsidRPr="00F35052" w:rsidRDefault="00F35052" w:rsidP="00F35052">
      <w:pPr>
        <w:rPr>
          <w:lang w:val="en-US"/>
        </w:rPr>
      </w:pPr>
    </w:p>
    <w:p w14:paraId="0B7E02C2" w14:textId="5F261AE5" w:rsidR="00C73190" w:rsidRPr="005B0F6C" w:rsidRDefault="00C73190" w:rsidP="00C73190">
      <w:pPr>
        <w:pStyle w:val="berschrift2"/>
      </w:pPr>
      <w:r w:rsidRPr="00E273F2">
        <w:rPr>
          <w:noProof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D63E3FB" wp14:editId="38F8878B">
                <wp:simplePos x="0" y="0"/>
                <wp:positionH relativeFrom="margin">
                  <wp:posOffset>3598545</wp:posOffset>
                </wp:positionH>
                <wp:positionV relativeFrom="paragraph">
                  <wp:posOffset>38100</wp:posOffset>
                </wp:positionV>
                <wp:extent cx="2056765" cy="1700530"/>
                <wp:effectExtent l="0" t="0" r="19685" b="13970"/>
                <wp:wrapSquare wrapText="bothSides"/>
                <wp:docPr id="2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50C37" w14:textId="77777777" w:rsidR="00C73190" w:rsidRDefault="00C73190" w:rsidP="00C73190">
                            <w:pPr>
                              <w:pStyle w:val="berschrift5"/>
                            </w:pPr>
                            <w:r>
                              <w:t xml:space="preserve">Fair </w:t>
                            </w:r>
                            <w:r w:rsidRPr="00375109">
                              <w:sym w:font="Wingdings" w:char="F0E0"/>
                            </w:r>
                            <w:r w:rsidRPr="00E30ABD">
                              <w:t xml:space="preserve"> Hotel</w:t>
                            </w:r>
                            <w:r>
                              <w:t xml:space="preserve"> </w:t>
                            </w:r>
                          </w:p>
                          <w:p w14:paraId="08288187" w14:textId="77777777" w:rsidR="00211099" w:rsidRDefault="00211099" w:rsidP="00C73190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15829324" w14:textId="3D768DBE" w:rsidR="00C73190" w:rsidRDefault="00C73190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7 min</w:t>
                            </w:r>
                          </w:p>
                          <w:p w14:paraId="560DAB83" w14:textId="77777777" w:rsidR="00211099" w:rsidRDefault="00C73190" w:rsidP="00C73190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  <w:p w14:paraId="1B6D4CED" w14:textId="57B1AB83" w:rsidR="00C73190" w:rsidRPr="00211099" w:rsidRDefault="00C73190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12 min</w:t>
                            </w:r>
                          </w:p>
                          <w:p w14:paraId="064E5251" w14:textId="77777777" w:rsidR="00211099" w:rsidRDefault="00211099" w:rsidP="00C73190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</w:p>
                          <w:p w14:paraId="4B2CED59" w14:textId="6579A225" w:rsidR="00C73190" w:rsidRPr="00182895" w:rsidRDefault="00C73190" w:rsidP="00211099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20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E3FB" id="_x0000_s1029" type="#_x0000_t202" style="position:absolute;margin-left:283.35pt;margin-top:3pt;width:161.95pt;height:133.9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">
                <v:textbox>
                  <w:txbxContent>
                    <w:p w14:paraId="6F150C37" w14:textId="77777777" w:rsidR="00C73190" w:rsidRDefault="00C73190" w:rsidP="00C73190">
                      <w:pPr>
                        <w:pStyle w:val="berschrift5"/>
                      </w:pPr>
                      <w:r>
                        <w:t xml:space="preserve">Fair </w:t>
                      </w:r>
                      <w:r w:rsidRPr="00375109">
                        <w:sym w:font="Wingdings" w:char="F0E0"/>
                      </w:r>
                      <w:r w:rsidRPr="00E30ABD">
                        <w:t xml:space="preserve"> Hotel</w:t>
                      </w:r>
                      <w:r>
                        <w:t xml:space="preserve"> </w:t>
                      </w:r>
                    </w:p>
                    <w:p w14:paraId="08288187" w14:textId="77777777" w:rsidR="00211099" w:rsidRDefault="00211099" w:rsidP="00C73190">
                      <w:pPr>
                        <w:spacing w:after="0" w:line="240" w:lineRule="auto"/>
                        <w:jc w:val="both"/>
                      </w:pPr>
                    </w:p>
                    <w:p w14:paraId="15829324" w14:textId="3D768DBE" w:rsidR="00C73190" w:rsidRDefault="00C73190" w:rsidP="00211099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7 min</w:t>
                      </w:r>
                    </w:p>
                    <w:p w14:paraId="560DAB83" w14:textId="77777777" w:rsidR="00211099" w:rsidRDefault="00C73190" w:rsidP="00C73190">
                      <w:pPr>
                        <w:spacing w:after="0" w:line="240" w:lineRule="auto"/>
                        <w:jc w:val="both"/>
                      </w:pPr>
                      <w:r>
                        <w:t xml:space="preserve">    </w:t>
                      </w:r>
                    </w:p>
                    <w:p w14:paraId="1B6D4CED" w14:textId="57B1AB83" w:rsidR="00C73190" w:rsidRPr="00211099" w:rsidRDefault="00C73190" w:rsidP="00211099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12 min</w:t>
                      </w:r>
                    </w:p>
                    <w:p w14:paraId="064E5251" w14:textId="77777777" w:rsidR="00211099" w:rsidRDefault="00211099" w:rsidP="00C73190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</w:p>
                    <w:p w14:paraId="4B2CED59" w14:textId="6579A225" w:rsidR="00C73190" w:rsidRPr="00182895" w:rsidRDefault="00C73190" w:rsidP="00211099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20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B0F6C">
        <w:t>Erikson Hotel</w:t>
      </w:r>
    </w:p>
    <w:p w14:paraId="7C3C7A1B" w14:textId="75710E67" w:rsidR="00C73190" w:rsidRPr="005B0F6C" w:rsidRDefault="0037118A" w:rsidP="00C73190">
      <w:r w:rsidRPr="00211099">
        <w:rPr>
          <w:noProof/>
        </w:rPr>
        <w:drawing>
          <wp:anchor distT="0" distB="0" distL="114300" distR="114300" simplePos="0" relativeHeight="251793408" behindDoc="0" locked="0" layoutInCell="1" allowOverlap="1" wp14:anchorId="7574F539" wp14:editId="2185B7F1">
            <wp:simplePos x="0" y="0"/>
            <wp:positionH relativeFrom="margin">
              <wp:posOffset>3794125</wp:posOffset>
            </wp:positionH>
            <wp:positionV relativeFrom="paragraph">
              <wp:posOffset>177800</wp:posOffset>
            </wp:positionV>
            <wp:extent cx="432435" cy="336550"/>
            <wp:effectExtent l="0" t="0" r="5715" b="635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099">
        <w:rPr>
          <w:noProof/>
        </w:rPr>
        <w:drawing>
          <wp:anchor distT="0" distB="0" distL="114300" distR="114300" simplePos="0" relativeHeight="251794432" behindDoc="0" locked="0" layoutInCell="1" allowOverlap="1" wp14:anchorId="7F17D3B3" wp14:editId="77481F41">
            <wp:simplePos x="0" y="0"/>
            <wp:positionH relativeFrom="margin">
              <wp:posOffset>3827145</wp:posOffset>
            </wp:positionH>
            <wp:positionV relativeFrom="paragraph">
              <wp:posOffset>479679</wp:posOffset>
            </wp:positionV>
            <wp:extent cx="411480" cy="408305"/>
            <wp:effectExtent l="0" t="0" r="762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telliste-anreise-per-zu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190" w:rsidRPr="005B0F6C">
        <w:t>Hanns</w:t>
      </w:r>
      <w:r w:rsidR="007B7DBD">
        <w:t>-</w:t>
      </w:r>
      <w:r w:rsidR="00EE0160" w:rsidRPr="005B0F6C">
        <w:t>Martin-Schleyer-Str.</w:t>
      </w:r>
      <w:r w:rsidR="00C73190" w:rsidRPr="005B0F6C">
        <w:t xml:space="preserve"> 8</w:t>
      </w:r>
      <w:r w:rsidR="00C73190" w:rsidRPr="005B0F6C">
        <w:br/>
        <w:t>71063 Sindelfingen</w:t>
      </w:r>
      <w:r w:rsidR="00C73190">
        <w:t xml:space="preserve"> - Germany</w:t>
      </w:r>
    </w:p>
    <w:p w14:paraId="3802ED0D" w14:textId="56088570" w:rsidR="004D6C2B" w:rsidRDefault="00211099" w:rsidP="00C73190">
      <w:r w:rsidRPr="00211099">
        <w:rPr>
          <w:noProof/>
        </w:rPr>
        <w:drawing>
          <wp:anchor distT="0" distB="0" distL="114300" distR="114300" simplePos="0" relativeHeight="251795456" behindDoc="0" locked="0" layoutInCell="1" allowOverlap="1" wp14:anchorId="31748313" wp14:editId="57EC5BAC">
            <wp:simplePos x="0" y="0"/>
            <wp:positionH relativeFrom="margin">
              <wp:posOffset>3851910</wp:posOffset>
            </wp:positionH>
            <wp:positionV relativeFrom="paragraph">
              <wp:posOffset>315849</wp:posOffset>
            </wp:positionV>
            <wp:extent cx="383540" cy="380365"/>
            <wp:effectExtent l="0" t="0" r="0" b="63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3" w:history="1">
        <w:r w:rsidR="007B7DBD" w:rsidRPr="00892036">
          <w:rPr>
            <w:rStyle w:val="Hyperlink"/>
          </w:rPr>
          <w:t>https://www.erikson.de/home-en.html</w:t>
        </w:r>
      </w:hyperlink>
      <w:r w:rsidR="007B7DBD">
        <w:br/>
      </w:r>
      <w:r w:rsidR="00C73190">
        <w:t>Phone</w:t>
      </w:r>
      <w:r w:rsidR="00C73190" w:rsidRPr="005B0F6C">
        <w:t>: +49 (0) 7031 93 5</w:t>
      </w:r>
      <w:r w:rsidR="00DD7C72">
        <w:t xml:space="preserve"> </w:t>
      </w:r>
      <w:r w:rsidR="00C73190" w:rsidRPr="005B0F6C">
        <w:t>0</w:t>
      </w:r>
      <w:r w:rsidR="007B7DBD">
        <w:br/>
      </w:r>
      <w:r w:rsidR="004D6C2B" w:rsidRPr="005B0F6C">
        <w:t>E-</w:t>
      </w:r>
      <w:r w:rsidR="007B7DBD">
        <w:t>M</w:t>
      </w:r>
      <w:r w:rsidR="004D6C2B" w:rsidRPr="005B0F6C">
        <w:t xml:space="preserve">ail: </w:t>
      </w:r>
      <w:hyperlink r:id="rId24" w:history="1">
        <w:r w:rsidR="004D6C2B" w:rsidRPr="005B0F6C">
          <w:rPr>
            <w:rStyle w:val="Hyperlink"/>
          </w:rPr>
          <w:t>info@erikson.de</w:t>
        </w:r>
      </w:hyperlink>
    </w:p>
    <w:p w14:paraId="29A6C71E" w14:textId="37EC377A" w:rsidR="00C73190" w:rsidRDefault="00BE65FD" w:rsidP="00C73190">
      <w:pPr>
        <w:rPr>
          <w:lang w:val="en-GB"/>
        </w:rPr>
      </w:pPr>
      <w:r>
        <w:rPr>
          <w:b/>
          <w:bCs/>
          <w:lang w:val="en-GB"/>
        </w:rPr>
        <w:t>10</w:t>
      </w:r>
      <w:r w:rsidR="00C73190" w:rsidRPr="00F5077F">
        <w:rPr>
          <w:b/>
          <w:bCs/>
          <w:lang w:val="en-GB"/>
        </w:rPr>
        <w:t xml:space="preserve"> rooms</w:t>
      </w:r>
      <w:r w:rsidR="00C73190" w:rsidRPr="00F5077F">
        <w:rPr>
          <w:lang w:val="en-GB"/>
        </w:rPr>
        <w:t xml:space="preserve"> reserved for the event from </w:t>
      </w:r>
      <w:r w:rsidR="00C73190">
        <w:rPr>
          <w:lang w:val="en-GB"/>
        </w:rPr>
        <w:t>12</w:t>
      </w:r>
      <w:r w:rsidR="00C73190" w:rsidRPr="00F5077F">
        <w:rPr>
          <w:vertAlign w:val="superscript"/>
          <w:lang w:val="en-GB"/>
        </w:rPr>
        <w:t>th</w:t>
      </w:r>
      <w:r w:rsidR="00C73190" w:rsidRPr="00F5077F">
        <w:rPr>
          <w:lang w:val="en-GB"/>
        </w:rPr>
        <w:t xml:space="preserve"> – </w:t>
      </w:r>
      <w:r w:rsidR="00C73190">
        <w:rPr>
          <w:lang w:val="en-GB"/>
        </w:rPr>
        <w:t>14</w:t>
      </w:r>
      <w:r w:rsidR="00C73190" w:rsidRPr="00B35E96">
        <w:rPr>
          <w:vertAlign w:val="superscript"/>
          <w:lang w:val="en-GB"/>
        </w:rPr>
        <w:t xml:space="preserve"> </w:t>
      </w:r>
      <w:proofErr w:type="spellStart"/>
      <w:r w:rsidR="00C73190" w:rsidRPr="00F5077F">
        <w:rPr>
          <w:vertAlign w:val="superscript"/>
          <w:lang w:val="en-GB"/>
        </w:rPr>
        <w:t>th</w:t>
      </w:r>
      <w:proofErr w:type="spellEnd"/>
      <w:r w:rsidR="007B7DBD">
        <w:rPr>
          <w:lang w:val="en-GB"/>
        </w:rPr>
        <w:t xml:space="preserve"> </w:t>
      </w:r>
      <w:r w:rsidR="00C73190">
        <w:rPr>
          <w:lang w:val="en-GB"/>
        </w:rPr>
        <w:t xml:space="preserve">of </w:t>
      </w:r>
      <w:r w:rsidR="00C73190" w:rsidRPr="00F5077F">
        <w:rPr>
          <w:lang w:val="en-GB"/>
        </w:rPr>
        <w:t>June 202</w:t>
      </w:r>
      <w:r w:rsidR="00C73190">
        <w:rPr>
          <w:lang w:val="en-GB"/>
        </w:rPr>
        <w:t>4</w:t>
      </w:r>
    </w:p>
    <w:p w14:paraId="7E318550" w14:textId="59CAC45E" w:rsidR="00C73190" w:rsidRDefault="00C73190" w:rsidP="00C73190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Standard room: </w:t>
      </w:r>
      <w:r>
        <w:rPr>
          <w:lang w:val="en-GB"/>
        </w:rPr>
        <w:t>99</w:t>
      </w:r>
      <w:r w:rsidRPr="00C73190">
        <w:rPr>
          <w:lang w:val="en-GB"/>
        </w:rPr>
        <w:t>.00 EUR</w:t>
      </w:r>
      <w:r>
        <w:rPr>
          <w:b/>
          <w:bCs/>
          <w:lang w:val="en-GB"/>
        </w:rPr>
        <w:t xml:space="preserve"> </w:t>
      </w:r>
      <w:r w:rsidRPr="00F5077F">
        <w:rPr>
          <w:lang w:val="en-GB"/>
        </w:rPr>
        <w:t>per night &amp; room</w:t>
      </w:r>
    </w:p>
    <w:p w14:paraId="4CD44FD6" w14:textId="77777777" w:rsidR="00C73190" w:rsidRPr="00F5077F" w:rsidRDefault="00C73190" w:rsidP="00C73190">
      <w:pPr>
        <w:rPr>
          <w:lang w:val="en-GB"/>
        </w:rPr>
      </w:pPr>
      <w:r w:rsidRPr="00F5077F">
        <w:rPr>
          <w:lang w:val="en-GB"/>
        </w:rPr>
        <w:t>Please use the booking code “</w:t>
      </w:r>
      <w:r w:rsidRPr="00F5077F">
        <w:rPr>
          <w:b/>
          <w:bCs/>
          <w:lang w:val="en-GB"/>
        </w:rPr>
        <w:t>CONNECT 202</w:t>
      </w:r>
      <w:r>
        <w:rPr>
          <w:b/>
          <w:bCs/>
          <w:lang w:val="en-GB"/>
        </w:rPr>
        <w:t>4</w:t>
      </w:r>
      <w:r w:rsidRPr="00F5077F">
        <w:rPr>
          <w:lang w:val="en-GB"/>
        </w:rPr>
        <w:t>” when booking your room.</w:t>
      </w:r>
    </w:p>
    <w:p w14:paraId="0807B5AA" w14:textId="37F48B69" w:rsidR="00C73190" w:rsidRPr="00C73190" w:rsidRDefault="00C73190" w:rsidP="00C73190">
      <w:pPr>
        <w:rPr>
          <w:lang w:val="en-GB"/>
        </w:rPr>
      </w:pPr>
      <w:r w:rsidRPr="00F5077F">
        <w:rPr>
          <w:lang w:val="en-GB"/>
        </w:rPr>
        <w:t xml:space="preserve">This booking allocation is scheduled to end </w:t>
      </w:r>
      <w:r>
        <w:rPr>
          <w:lang w:val="en-GB"/>
        </w:rPr>
        <w:t xml:space="preserve">on the </w:t>
      </w:r>
      <w:r w:rsidR="00BE65FD">
        <w:rPr>
          <w:lang w:val="en-GB"/>
        </w:rPr>
        <w:t>27</w:t>
      </w:r>
      <w:r w:rsidRPr="00165FF1">
        <w:rPr>
          <w:vertAlign w:val="superscript"/>
          <w:lang w:val="en-GB"/>
        </w:rPr>
        <w:t xml:space="preserve"> </w:t>
      </w:r>
      <w:proofErr w:type="spellStart"/>
      <w:r>
        <w:rPr>
          <w:vertAlign w:val="superscript"/>
          <w:lang w:val="en-GB"/>
        </w:rPr>
        <w:t>th</w:t>
      </w:r>
      <w:proofErr w:type="spellEnd"/>
      <w:r>
        <w:rPr>
          <w:vertAlign w:val="superscript"/>
          <w:lang w:val="en-GB"/>
        </w:rPr>
        <w:t xml:space="preserve"> </w:t>
      </w:r>
      <w:r w:rsidRPr="00165FF1">
        <w:rPr>
          <w:lang w:val="en-GB"/>
        </w:rPr>
        <w:t xml:space="preserve">of </w:t>
      </w:r>
      <w:r w:rsidR="007B7DBD">
        <w:rPr>
          <w:lang w:val="en-GB"/>
        </w:rPr>
        <w:t>May</w:t>
      </w:r>
      <w:r>
        <w:rPr>
          <w:lang w:val="en-GB"/>
        </w:rPr>
        <w:t xml:space="preserve"> </w:t>
      </w:r>
      <w:r w:rsidRPr="00165FF1">
        <w:rPr>
          <w:lang w:val="en-GB"/>
        </w:rPr>
        <w:t>2024</w:t>
      </w:r>
      <w:bookmarkStart w:id="0" w:name="_GoBack"/>
      <w:bookmarkEnd w:id="0"/>
    </w:p>
    <w:p w14:paraId="2D714FF4" w14:textId="77777777" w:rsidR="00C73190" w:rsidRPr="00211099" w:rsidRDefault="00C73190" w:rsidP="00C73190">
      <w:pPr>
        <w:rPr>
          <w:lang w:val="en-US"/>
        </w:rPr>
      </w:pPr>
    </w:p>
    <w:p w14:paraId="3AFB8044" w14:textId="075C390E" w:rsidR="00134D3B" w:rsidRDefault="00134D3B" w:rsidP="00134D3B">
      <w:pPr>
        <w:rPr>
          <w:lang w:val="en-US"/>
        </w:rPr>
      </w:pPr>
    </w:p>
    <w:p w14:paraId="780579D7" w14:textId="77777777" w:rsidR="00DD22C4" w:rsidRPr="00211099" w:rsidRDefault="00DD22C4" w:rsidP="00134D3B">
      <w:pPr>
        <w:rPr>
          <w:lang w:val="en-US"/>
        </w:rPr>
      </w:pPr>
    </w:p>
    <w:p w14:paraId="5A69CE60" w14:textId="77777777" w:rsidR="00134D3B" w:rsidRPr="00211099" w:rsidRDefault="00134D3B" w:rsidP="00134D3B">
      <w:pPr>
        <w:rPr>
          <w:lang w:val="en-US"/>
        </w:rPr>
      </w:pPr>
    </w:p>
    <w:p w14:paraId="0B095584" w14:textId="1CC64776" w:rsidR="00F44E3C" w:rsidRDefault="001115CF" w:rsidP="00F44E3C">
      <w:pPr>
        <w:pStyle w:val="berschrift2"/>
      </w:pPr>
      <w:r w:rsidRPr="00E273F2">
        <w:rPr>
          <w:noProof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F01DB8" wp14:editId="409959D6">
                <wp:simplePos x="0" y="0"/>
                <wp:positionH relativeFrom="margin">
                  <wp:posOffset>3812413</wp:posOffset>
                </wp:positionH>
                <wp:positionV relativeFrom="paragraph">
                  <wp:posOffset>7493</wp:posOffset>
                </wp:positionV>
                <wp:extent cx="1930146" cy="1658112"/>
                <wp:effectExtent l="0" t="0" r="13335" b="18415"/>
                <wp:wrapNone/>
                <wp:docPr id="15240387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146" cy="1658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C2F98" w14:textId="77777777" w:rsidR="00373E49" w:rsidRDefault="00373E49" w:rsidP="00373E49">
                            <w:pPr>
                              <w:pStyle w:val="berschrift5"/>
                            </w:pPr>
                            <w:r>
                              <w:t xml:space="preserve">Fair </w:t>
                            </w:r>
                            <w:r w:rsidRPr="00375109">
                              <w:sym w:font="Wingdings" w:char="F0E0"/>
                            </w:r>
                            <w:r w:rsidRPr="00E30ABD">
                              <w:t xml:space="preserve"> Hotel</w:t>
                            </w:r>
                          </w:p>
                          <w:p w14:paraId="5242727E" w14:textId="77777777" w:rsidR="001115CF" w:rsidRDefault="001115CF" w:rsidP="00373E49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6B1A97F5" w14:textId="666BD7CB" w:rsidR="00373E49" w:rsidRDefault="001115CF" w:rsidP="001115CF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1</w:t>
                            </w:r>
                            <w:r w:rsidR="0064405F">
                              <w:t xml:space="preserve">0 </w:t>
                            </w:r>
                            <w:r w:rsidR="00373E49">
                              <w:t>min</w:t>
                            </w:r>
                          </w:p>
                          <w:p w14:paraId="7644859E" w14:textId="77777777" w:rsidR="00373E49" w:rsidRDefault="00373E49" w:rsidP="00373E49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  <w:p w14:paraId="3DC6E2BA" w14:textId="5EE7FC84" w:rsidR="00373E49" w:rsidRDefault="00373E49" w:rsidP="00373E49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 xml:space="preserve"> </w:t>
                            </w:r>
                            <w:r w:rsidR="001115CF">
                              <w:rPr>
                                <w:rFonts w:asciiTheme="majorHAnsi" w:hAnsiTheme="majorHAnsi" w:cs="Arial"/>
                                <w:szCs w:val="20"/>
                              </w:rPr>
                              <w:tab/>
                            </w:r>
                            <w:r w:rsidR="001115CF">
                              <w:rPr>
                                <w:rFonts w:asciiTheme="majorHAnsi" w:hAnsiTheme="majorHAnsi" w:cs="Arial"/>
                                <w:szCs w:val="20"/>
                              </w:rPr>
                              <w:tab/>
                            </w:r>
                            <w:r w:rsidR="0064405F">
                              <w:rPr>
                                <w:rFonts w:asciiTheme="majorHAnsi" w:hAnsiTheme="majorHAnsi" w:cs="Arial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 xml:space="preserve"> min</w:t>
                            </w:r>
                          </w:p>
                          <w:p w14:paraId="1B4A945A" w14:textId="77777777" w:rsidR="001115CF" w:rsidRDefault="00373E49" w:rsidP="00373E49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 xml:space="preserve">  </w:t>
                            </w:r>
                          </w:p>
                          <w:p w14:paraId="11F4DBCE" w14:textId="04CF2EFF" w:rsidR="00373E49" w:rsidRPr="00182895" w:rsidRDefault="0064405F" w:rsidP="001115CF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35</w:t>
                            </w:r>
                            <w:r w:rsidR="00373E49">
                              <w:rPr>
                                <w:rFonts w:asciiTheme="majorHAnsi" w:hAnsiTheme="majorHAnsi" w:cs="Arial"/>
                                <w:szCs w:val="20"/>
                              </w:rPr>
                              <w:t xml:space="preserve"> min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1DB8" id="_x0000_s1030" type="#_x0000_t202" style="position:absolute;margin-left:300.2pt;margin-top:.6pt;width:152pt;height:130.5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">
                <v:textbox>
                  <w:txbxContent>
                    <w:p w14:paraId="05DC2F98" w14:textId="77777777" w:rsidR="00373E49" w:rsidRDefault="00373E49" w:rsidP="00373E49">
                      <w:pPr>
                        <w:pStyle w:val="berschrift5"/>
                      </w:pPr>
                      <w:r>
                        <w:t xml:space="preserve">Fair </w:t>
                      </w:r>
                      <w:r w:rsidRPr="00375109">
                        <w:sym w:font="Wingdings" w:char="F0E0"/>
                      </w:r>
                      <w:r w:rsidRPr="00E30ABD">
                        <w:t xml:space="preserve"> Hotel</w:t>
                      </w:r>
                    </w:p>
                    <w:p w14:paraId="5242727E" w14:textId="77777777" w:rsidR="001115CF" w:rsidRDefault="001115CF" w:rsidP="00373E49">
                      <w:pPr>
                        <w:spacing w:after="0" w:line="240" w:lineRule="auto"/>
                        <w:jc w:val="both"/>
                      </w:pPr>
                    </w:p>
                    <w:p w14:paraId="6B1A97F5" w14:textId="666BD7CB" w:rsidR="00373E49" w:rsidRDefault="001115CF" w:rsidP="001115CF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1</w:t>
                      </w:r>
                      <w:r w:rsidR="0064405F">
                        <w:t xml:space="preserve">0 </w:t>
                      </w:r>
                      <w:r w:rsidR="00373E49">
                        <w:t>min</w:t>
                      </w:r>
                    </w:p>
                    <w:p w14:paraId="7644859E" w14:textId="77777777" w:rsidR="00373E49" w:rsidRDefault="00373E49" w:rsidP="00373E49">
                      <w:pPr>
                        <w:spacing w:after="0" w:line="240" w:lineRule="auto"/>
                        <w:jc w:val="both"/>
                      </w:pPr>
                      <w:r>
                        <w:t xml:space="preserve">    </w:t>
                      </w:r>
                    </w:p>
                    <w:p w14:paraId="3DC6E2BA" w14:textId="5EE7FC84" w:rsidR="00373E49" w:rsidRDefault="00373E49" w:rsidP="00373E49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 xml:space="preserve"> </w:t>
                      </w:r>
                      <w:r w:rsidR="001115CF">
                        <w:rPr>
                          <w:rFonts w:asciiTheme="majorHAnsi" w:hAnsiTheme="majorHAnsi" w:cs="Arial"/>
                          <w:szCs w:val="20"/>
                        </w:rPr>
                        <w:tab/>
                      </w:r>
                      <w:r w:rsidR="001115CF">
                        <w:rPr>
                          <w:rFonts w:asciiTheme="majorHAnsi" w:hAnsiTheme="majorHAnsi" w:cs="Arial"/>
                          <w:szCs w:val="20"/>
                        </w:rPr>
                        <w:tab/>
                      </w:r>
                      <w:r w:rsidR="0064405F">
                        <w:rPr>
                          <w:rFonts w:asciiTheme="majorHAnsi" w:hAnsiTheme="majorHAnsi" w:cs="Arial"/>
                          <w:szCs w:val="20"/>
                        </w:rPr>
                        <w:t>24</w:t>
                      </w:r>
                      <w:r>
                        <w:rPr>
                          <w:rFonts w:asciiTheme="majorHAnsi" w:hAnsiTheme="majorHAnsi" w:cs="Arial"/>
                          <w:szCs w:val="20"/>
                        </w:rPr>
                        <w:t xml:space="preserve"> min</w:t>
                      </w:r>
                    </w:p>
                    <w:p w14:paraId="1B4A945A" w14:textId="77777777" w:rsidR="001115CF" w:rsidRDefault="00373E49" w:rsidP="00373E49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 xml:space="preserve">  </w:t>
                      </w:r>
                    </w:p>
                    <w:p w14:paraId="11F4DBCE" w14:textId="04CF2EFF" w:rsidR="00373E49" w:rsidRPr="00182895" w:rsidRDefault="0064405F" w:rsidP="001115CF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35</w:t>
                      </w:r>
                      <w:r w:rsidR="00373E49">
                        <w:rPr>
                          <w:rFonts w:asciiTheme="majorHAnsi" w:hAnsiTheme="majorHAnsi" w:cs="Arial"/>
                          <w:szCs w:val="20"/>
                        </w:rPr>
                        <w:t xml:space="preserve"> min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E3C" w:rsidRPr="00F44E3C">
        <w:t>L</w:t>
      </w:r>
      <w:r w:rsidR="00773859">
        <w:t xml:space="preserve">andhaus </w:t>
      </w:r>
      <w:proofErr w:type="spellStart"/>
      <w:r w:rsidR="00773859">
        <w:t>Feckl</w:t>
      </w:r>
      <w:proofErr w:type="spellEnd"/>
    </w:p>
    <w:p w14:paraId="10E0C291" w14:textId="47FB2479" w:rsidR="004D6C2B" w:rsidRDefault="001115CF" w:rsidP="00373E49">
      <w:pPr>
        <w:tabs>
          <w:tab w:val="left" w:pos="7860"/>
        </w:tabs>
        <w:spacing w:after="0"/>
      </w:pPr>
      <w:r w:rsidRPr="001115CF">
        <w:rPr>
          <w:rStyle w:val="Hyperlink"/>
          <w:noProof/>
        </w:rPr>
        <w:drawing>
          <wp:anchor distT="0" distB="0" distL="114300" distR="114300" simplePos="0" relativeHeight="251799552" behindDoc="0" locked="0" layoutInCell="1" allowOverlap="1" wp14:anchorId="7C73C656" wp14:editId="7EAB7B59">
            <wp:simplePos x="0" y="0"/>
            <wp:positionH relativeFrom="margin">
              <wp:posOffset>3995928</wp:posOffset>
            </wp:positionH>
            <wp:positionV relativeFrom="paragraph">
              <wp:posOffset>159766</wp:posOffset>
            </wp:positionV>
            <wp:extent cx="432435" cy="336550"/>
            <wp:effectExtent l="0" t="0" r="5715" b="635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E3C" w:rsidRPr="00F44E3C">
        <w:t>Keltenweg 1</w:t>
      </w:r>
      <w:r w:rsidR="00373E49">
        <w:tab/>
      </w:r>
    </w:p>
    <w:p w14:paraId="47B574F2" w14:textId="78FFA22B" w:rsidR="00F44E3C" w:rsidRDefault="001115CF" w:rsidP="00373E49">
      <w:pPr>
        <w:tabs>
          <w:tab w:val="left" w:pos="7605"/>
        </w:tabs>
        <w:spacing w:after="0"/>
      </w:pPr>
      <w:r w:rsidRPr="001115CF">
        <w:rPr>
          <w:rStyle w:val="Hyperlink"/>
          <w:noProof/>
        </w:rPr>
        <w:drawing>
          <wp:anchor distT="0" distB="0" distL="114300" distR="114300" simplePos="0" relativeHeight="251800576" behindDoc="0" locked="0" layoutInCell="1" allowOverlap="1" wp14:anchorId="35C48EBB" wp14:editId="3A0DD625">
            <wp:simplePos x="0" y="0"/>
            <wp:positionH relativeFrom="margin">
              <wp:posOffset>4028440</wp:posOffset>
            </wp:positionH>
            <wp:positionV relativeFrom="paragraph">
              <wp:posOffset>238760</wp:posOffset>
            </wp:positionV>
            <wp:extent cx="411480" cy="408305"/>
            <wp:effectExtent l="0" t="0" r="7620" b="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telliste-anreise-per-zu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5CF">
        <w:rPr>
          <w:rStyle w:val="Hyperlink"/>
          <w:noProof/>
        </w:rPr>
        <w:drawing>
          <wp:anchor distT="0" distB="0" distL="114300" distR="114300" simplePos="0" relativeHeight="251801600" behindDoc="0" locked="0" layoutInCell="1" allowOverlap="1" wp14:anchorId="4E5000B2" wp14:editId="30AB6351">
            <wp:simplePos x="0" y="0"/>
            <wp:positionH relativeFrom="margin">
              <wp:posOffset>4053713</wp:posOffset>
            </wp:positionH>
            <wp:positionV relativeFrom="paragraph">
              <wp:posOffset>646811</wp:posOffset>
            </wp:positionV>
            <wp:extent cx="383540" cy="380365"/>
            <wp:effectExtent l="0" t="0" r="0" b="635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2B" w:rsidRPr="00F44E3C">
        <w:t>71139</w:t>
      </w:r>
      <w:r w:rsidR="00DD7C72">
        <w:t xml:space="preserve"> </w:t>
      </w:r>
      <w:r w:rsidR="00DD7C72" w:rsidRPr="00F44E3C">
        <w:t>Ehningen</w:t>
      </w:r>
      <w:r w:rsidR="004D6C2B">
        <w:t xml:space="preserve"> – Germany</w:t>
      </w:r>
      <w:r w:rsidR="00DD7C72">
        <w:br/>
      </w:r>
      <w:r w:rsidR="004D6C2B">
        <w:t xml:space="preserve">                                                                                           </w:t>
      </w:r>
      <w:r w:rsidR="00F44E3C" w:rsidRPr="00F44E3C">
        <w:br/>
      </w:r>
      <w:hyperlink r:id="rId25" w:history="1">
        <w:r w:rsidR="00821121" w:rsidRPr="00892036">
          <w:rPr>
            <w:rStyle w:val="Hyperlink"/>
          </w:rPr>
          <w:t>https://www.landhausfeckl.de/en/</w:t>
        </w:r>
      </w:hyperlink>
    </w:p>
    <w:p w14:paraId="118CADAF" w14:textId="2921E77A" w:rsidR="004D6C2B" w:rsidRPr="00211099" w:rsidRDefault="004D6C2B" w:rsidP="004D6C2B">
      <w:pPr>
        <w:spacing w:after="0"/>
        <w:rPr>
          <w:bCs/>
          <w:lang w:val="fr-FR"/>
        </w:rPr>
      </w:pPr>
      <w:proofErr w:type="gramStart"/>
      <w:r w:rsidRPr="00211099">
        <w:rPr>
          <w:bCs/>
          <w:lang w:val="fr-FR"/>
        </w:rPr>
        <w:t>Phone:</w:t>
      </w:r>
      <w:proofErr w:type="gramEnd"/>
      <w:r w:rsidRPr="00211099">
        <w:rPr>
          <w:bCs/>
          <w:lang w:val="fr-FR"/>
        </w:rPr>
        <w:t xml:space="preserve"> +4917034 2377</w:t>
      </w:r>
      <w:r w:rsidR="00821121" w:rsidRPr="00211099">
        <w:rPr>
          <w:bCs/>
          <w:lang w:val="fr-FR"/>
        </w:rPr>
        <w:t xml:space="preserve"> </w:t>
      </w:r>
      <w:r w:rsidRPr="00211099">
        <w:rPr>
          <w:bCs/>
          <w:lang w:val="fr-FR"/>
        </w:rPr>
        <w:t>0</w:t>
      </w:r>
    </w:p>
    <w:p w14:paraId="34A353F9" w14:textId="1E3EA7A3" w:rsidR="00C36A79" w:rsidRPr="00211099" w:rsidRDefault="004D6C2B" w:rsidP="004D6C2B">
      <w:pPr>
        <w:spacing w:after="0"/>
        <w:rPr>
          <w:color w:val="FCB205" w:themeColor="hyperlink"/>
          <w:u w:val="single"/>
          <w:lang w:val="fr-FR"/>
        </w:rPr>
      </w:pPr>
      <w:proofErr w:type="gramStart"/>
      <w:r w:rsidRPr="00211099">
        <w:rPr>
          <w:lang w:val="fr-FR"/>
        </w:rPr>
        <w:t>E-Mail:</w:t>
      </w:r>
      <w:proofErr w:type="gramEnd"/>
      <w:r w:rsidRPr="00211099">
        <w:rPr>
          <w:lang w:val="fr-FR"/>
        </w:rPr>
        <w:t xml:space="preserve"> </w:t>
      </w:r>
      <w:hyperlink r:id="rId26" w:history="1">
        <w:r w:rsidR="00C36A79" w:rsidRPr="00211099">
          <w:rPr>
            <w:rStyle w:val="Hyperlink"/>
            <w:lang w:val="fr-FR"/>
          </w:rPr>
          <w:t>info@landhausfeckl.de</w:t>
        </w:r>
      </w:hyperlink>
      <w:r w:rsidR="00845820" w:rsidRPr="00211099">
        <w:rPr>
          <w:rStyle w:val="Hyperlink"/>
          <w:lang w:val="fr-FR"/>
        </w:rPr>
        <w:br/>
      </w:r>
    </w:p>
    <w:p w14:paraId="4A1B9ED7" w14:textId="50153BF0" w:rsidR="00C36A79" w:rsidRDefault="00C36A79" w:rsidP="00C36A79">
      <w:pPr>
        <w:rPr>
          <w:lang w:val="en-GB"/>
        </w:rPr>
      </w:pPr>
      <w:r>
        <w:rPr>
          <w:b/>
          <w:bCs/>
          <w:lang w:val="en-GB"/>
        </w:rPr>
        <w:t>5</w:t>
      </w:r>
      <w:r w:rsidRPr="00F5077F">
        <w:rPr>
          <w:b/>
          <w:bCs/>
          <w:lang w:val="en-GB"/>
        </w:rPr>
        <w:t xml:space="preserve"> rooms</w:t>
      </w:r>
      <w:r w:rsidRPr="00F5077F">
        <w:rPr>
          <w:lang w:val="en-GB"/>
        </w:rPr>
        <w:t xml:space="preserve"> reserved for the event from </w:t>
      </w:r>
      <w:r>
        <w:rPr>
          <w:lang w:val="en-GB"/>
        </w:rPr>
        <w:t>12</w:t>
      </w:r>
      <w:r w:rsidRPr="00F5077F">
        <w:rPr>
          <w:vertAlign w:val="superscript"/>
          <w:lang w:val="en-GB"/>
        </w:rPr>
        <w:t>th</w:t>
      </w:r>
      <w:r w:rsidRPr="00F5077F">
        <w:rPr>
          <w:lang w:val="en-GB"/>
        </w:rPr>
        <w:t xml:space="preserve"> – </w:t>
      </w:r>
      <w:r>
        <w:rPr>
          <w:lang w:val="en-GB"/>
        </w:rPr>
        <w:t>14</w:t>
      </w:r>
      <w:r w:rsidRPr="00B35E96">
        <w:rPr>
          <w:vertAlign w:val="superscript"/>
          <w:lang w:val="en-GB"/>
        </w:rPr>
        <w:t xml:space="preserve"> </w:t>
      </w:r>
      <w:proofErr w:type="spellStart"/>
      <w:r w:rsidRPr="00F5077F">
        <w:rPr>
          <w:vertAlign w:val="superscript"/>
          <w:lang w:val="en-GB"/>
        </w:rPr>
        <w:t>th</w:t>
      </w:r>
      <w:proofErr w:type="spellEnd"/>
      <w:r w:rsidR="00821121">
        <w:rPr>
          <w:lang w:val="en-GB"/>
        </w:rPr>
        <w:t xml:space="preserve"> </w:t>
      </w:r>
      <w:r>
        <w:rPr>
          <w:lang w:val="en-GB"/>
        </w:rPr>
        <w:t xml:space="preserve">of </w:t>
      </w:r>
      <w:r w:rsidRPr="00F5077F">
        <w:rPr>
          <w:lang w:val="en-GB"/>
        </w:rPr>
        <w:t>June 202</w:t>
      </w:r>
      <w:r>
        <w:rPr>
          <w:lang w:val="en-GB"/>
        </w:rPr>
        <w:t>4</w:t>
      </w:r>
    </w:p>
    <w:p w14:paraId="20A973D3" w14:textId="635ABF50" w:rsidR="00C36A79" w:rsidRDefault="00C36A79" w:rsidP="00C36A79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Standard room: </w:t>
      </w:r>
      <w:r>
        <w:rPr>
          <w:lang w:val="en-GB"/>
        </w:rPr>
        <w:t>119</w:t>
      </w:r>
      <w:r w:rsidRPr="00C73190">
        <w:rPr>
          <w:lang w:val="en-GB"/>
        </w:rPr>
        <w:t>.00 EUR</w:t>
      </w:r>
      <w:r>
        <w:rPr>
          <w:b/>
          <w:bCs/>
          <w:lang w:val="en-GB"/>
        </w:rPr>
        <w:t xml:space="preserve"> </w:t>
      </w:r>
      <w:r w:rsidRPr="00F5077F">
        <w:rPr>
          <w:lang w:val="en-GB"/>
        </w:rPr>
        <w:t>per night &amp; room</w:t>
      </w:r>
    </w:p>
    <w:p w14:paraId="1FCD37B3" w14:textId="45DC1A5A" w:rsidR="00C36A79" w:rsidRPr="00F5077F" w:rsidRDefault="00C36A79" w:rsidP="00C36A79">
      <w:pPr>
        <w:rPr>
          <w:lang w:val="en-GB"/>
        </w:rPr>
      </w:pPr>
      <w:r w:rsidRPr="00F5077F">
        <w:rPr>
          <w:lang w:val="en-GB"/>
        </w:rPr>
        <w:t>Please use the booking code “</w:t>
      </w:r>
      <w:r w:rsidRPr="00F5077F">
        <w:rPr>
          <w:b/>
          <w:bCs/>
          <w:lang w:val="en-GB"/>
        </w:rPr>
        <w:t>CONNECT 202</w:t>
      </w:r>
      <w:r>
        <w:rPr>
          <w:b/>
          <w:bCs/>
          <w:lang w:val="en-GB"/>
        </w:rPr>
        <w:t>4</w:t>
      </w:r>
      <w:r w:rsidRPr="00F5077F">
        <w:rPr>
          <w:lang w:val="en-GB"/>
        </w:rPr>
        <w:t>” when booking your room.</w:t>
      </w:r>
    </w:p>
    <w:p w14:paraId="1EDEA3E6" w14:textId="4F5D2372" w:rsidR="00C36A79" w:rsidRPr="00AF49D6" w:rsidRDefault="00C36A79" w:rsidP="00C36A79">
      <w:pPr>
        <w:rPr>
          <w:lang w:val="en-GB"/>
        </w:rPr>
      </w:pPr>
      <w:r w:rsidRPr="00F5077F">
        <w:rPr>
          <w:lang w:val="en-GB"/>
        </w:rPr>
        <w:t xml:space="preserve">This booking allocation is scheduled to end </w:t>
      </w:r>
      <w:r>
        <w:rPr>
          <w:lang w:val="en-GB"/>
        </w:rPr>
        <w:t>on the 05</w:t>
      </w:r>
      <w:r w:rsidRPr="00165FF1">
        <w:rPr>
          <w:vertAlign w:val="superscript"/>
          <w:lang w:val="en-GB"/>
        </w:rPr>
        <w:t xml:space="preserve"> </w:t>
      </w:r>
      <w:proofErr w:type="spellStart"/>
      <w:r>
        <w:rPr>
          <w:vertAlign w:val="superscript"/>
          <w:lang w:val="en-GB"/>
        </w:rPr>
        <w:t>th</w:t>
      </w:r>
      <w:proofErr w:type="spellEnd"/>
      <w:r w:rsidR="00821121">
        <w:rPr>
          <w:vertAlign w:val="superscript"/>
          <w:lang w:val="en-GB"/>
        </w:rPr>
        <w:t xml:space="preserve"> </w:t>
      </w:r>
      <w:r w:rsidRPr="00165FF1">
        <w:rPr>
          <w:lang w:val="en-GB"/>
        </w:rPr>
        <w:t xml:space="preserve">of </w:t>
      </w:r>
      <w:r>
        <w:rPr>
          <w:lang w:val="en-GB"/>
        </w:rPr>
        <w:t xml:space="preserve">June </w:t>
      </w:r>
      <w:r w:rsidRPr="00165FF1">
        <w:rPr>
          <w:lang w:val="en-GB"/>
        </w:rPr>
        <w:t>202</w:t>
      </w:r>
      <w:r>
        <w:rPr>
          <w:lang w:val="en-GB"/>
        </w:rPr>
        <w:t>4</w:t>
      </w:r>
    </w:p>
    <w:p w14:paraId="0799AFDD" w14:textId="7206C505" w:rsidR="00F44E3C" w:rsidRPr="00211099" w:rsidRDefault="00F44E3C" w:rsidP="00134D3B">
      <w:pPr>
        <w:rPr>
          <w:lang w:val="en-US"/>
        </w:rPr>
      </w:pPr>
    </w:p>
    <w:p w14:paraId="5A2D2AB4" w14:textId="30E4DA43" w:rsidR="00F44E3C" w:rsidRPr="00211099" w:rsidRDefault="00F44E3C" w:rsidP="00134D3B">
      <w:pPr>
        <w:rPr>
          <w:lang w:val="en-US"/>
        </w:rPr>
      </w:pPr>
    </w:p>
    <w:p w14:paraId="5C54EA38" w14:textId="77777777" w:rsidR="00BE65FD" w:rsidRDefault="00BE65FD" w:rsidP="00BE65FD">
      <w:pPr>
        <w:pStyle w:val="berschrift2"/>
      </w:pPr>
      <w:r w:rsidRPr="00DD7687">
        <w:rPr>
          <w:rFonts w:ascii="Titillium Web" w:eastAsiaTheme="minorHAnsi" w:hAnsi="Titillium Web" w:cstheme="minorBidi"/>
          <w:bCs w:val="0"/>
          <w:noProof/>
          <w:color w:val="auto"/>
          <w:sz w:val="2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96EDF21" wp14:editId="6D72C47C">
                <wp:simplePos x="0" y="0"/>
                <wp:positionH relativeFrom="margin">
                  <wp:align>right</wp:align>
                </wp:positionH>
                <wp:positionV relativeFrom="paragraph">
                  <wp:posOffset>82804</wp:posOffset>
                </wp:positionV>
                <wp:extent cx="1163955" cy="877570"/>
                <wp:effectExtent l="0" t="0" r="17145" b="1778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15C83" w14:textId="77777777" w:rsidR="00BE65FD" w:rsidRDefault="00BE65FD" w:rsidP="00BE65FD">
                            <w:pPr>
                              <w:pStyle w:val="berschrift5"/>
                            </w:pPr>
                            <w:r>
                              <w:t xml:space="preserve">Fair </w:t>
                            </w:r>
                            <w:r w:rsidRPr="0051678A">
                              <w:sym w:font="Wingdings" w:char="F0E0"/>
                            </w:r>
                            <w:r w:rsidRPr="00E30ABD">
                              <w:t xml:space="preserve"> Hotel</w:t>
                            </w:r>
                          </w:p>
                          <w:p w14:paraId="1C36F944" w14:textId="77777777" w:rsidR="00BE65FD" w:rsidRDefault="00BE65FD" w:rsidP="00BE65FD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040559DB" w14:textId="77777777" w:rsidR="00BE65FD" w:rsidRPr="00D71DD9" w:rsidRDefault="00BE65FD" w:rsidP="00BE65FD">
                            <w:pPr>
                              <w:spacing w:after="0" w:line="240" w:lineRule="auto"/>
                              <w:ind w:firstLine="567"/>
                              <w:jc w:val="both"/>
                            </w:pPr>
                            <w:r>
                              <w:t>&lt;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DF21" id="Textfeld 12" o:spid="_x0000_s1031" type="#_x0000_t202" style="position:absolute;margin-left:40.45pt;margin-top:6.5pt;width:91.65pt;height:69.1pt;z-index:251845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">
                <v:textbox>
                  <w:txbxContent>
                    <w:p w14:paraId="51B15C83" w14:textId="77777777" w:rsidR="00BE65FD" w:rsidRDefault="00BE65FD" w:rsidP="00BE65FD">
                      <w:pPr>
                        <w:pStyle w:val="berschrift5"/>
                      </w:pPr>
                      <w:r>
                        <w:t xml:space="preserve">Fair </w:t>
                      </w:r>
                      <w:r w:rsidRPr="0051678A">
                        <w:sym w:font="Wingdings" w:char="F0E0"/>
                      </w:r>
                      <w:r w:rsidRPr="00E30ABD">
                        <w:t xml:space="preserve"> Hotel</w:t>
                      </w:r>
                    </w:p>
                    <w:p w14:paraId="1C36F944" w14:textId="77777777" w:rsidR="00BE65FD" w:rsidRDefault="00BE65FD" w:rsidP="00BE65FD">
                      <w:pPr>
                        <w:spacing w:after="0" w:line="240" w:lineRule="auto"/>
                        <w:jc w:val="both"/>
                      </w:pPr>
                    </w:p>
                    <w:p w14:paraId="040559DB" w14:textId="77777777" w:rsidR="00BE65FD" w:rsidRPr="00D71DD9" w:rsidRDefault="00BE65FD" w:rsidP="00BE65FD">
                      <w:pPr>
                        <w:spacing w:after="0" w:line="240" w:lineRule="auto"/>
                        <w:ind w:firstLine="567"/>
                        <w:jc w:val="both"/>
                      </w:pPr>
                      <w:r>
                        <w:t>&lt; 1 min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4D3B">
        <w:t>V8 H</w:t>
      </w:r>
      <w:r>
        <w:t>otel</w:t>
      </w:r>
    </w:p>
    <w:p w14:paraId="40AA4102" w14:textId="77777777" w:rsidR="00BE65FD" w:rsidRPr="00134D3B" w:rsidRDefault="00BE65FD" w:rsidP="00BE65FD">
      <w:pPr>
        <w:tabs>
          <w:tab w:val="left" w:pos="7905"/>
        </w:tabs>
      </w:pPr>
      <w:r w:rsidRPr="00211099">
        <w:rPr>
          <w:noProof/>
        </w:rPr>
        <w:drawing>
          <wp:anchor distT="0" distB="0" distL="114300" distR="114300" simplePos="0" relativeHeight="251846656" behindDoc="0" locked="0" layoutInCell="1" allowOverlap="1" wp14:anchorId="66E8BE88" wp14:editId="09E2606B">
            <wp:simplePos x="0" y="0"/>
            <wp:positionH relativeFrom="margin">
              <wp:posOffset>4657344</wp:posOffset>
            </wp:positionH>
            <wp:positionV relativeFrom="paragraph">
              <wp:posOffset>193421</wp:posOffset>
            </wp:positionV>
            <wp:extent cx="335280" cy="332105"/>
            <wp:effectExtent l="0" t="0" r="762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telliste-anreise-zu-fu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D3B">
        <w:t>Charles-Lindbergh-Platz 1</w:t>
      </w:r>
      <w:r>
        <w:tab/>
      </w:r>
      <w:r>
        <w:br/>
      </w:r>
      <w:r w:rsidRPr="00134D3B">
        <w:t>71034 Böblingen</w:t>
      </w:r>
      <w:r>
        <w:t xml:space="preserve"> - Germany</w:t>
      </w:r>
    </w:p>
    <w:p w14:paraId="5E8CBB52" w14:textId="77777777" w:rsidR="00BE65FD" w:rsidRPr="008E35D8" w:rsidRDefault="00BE65FD" w:rsidP="00BE65FD">
      <w:pPr>
        <w:pStyle w:val="berschrift2"/>
        <w:rPr>
          <w:rStyle w:val="Hyperlink"/>
          <w:rFonts w:ascii="Titillium Web" w:eastAsiaTheme="minorHAnsi" w:hAnsi="Titillium Web" w:cstheme="minorBidi"/>
          <w:bCs w:val="0"/>
          <w:sz w:val="20"/>
          <w:szCs w:val="22"/>
        </w:rPr>
      </w:pPr>
      <w:r>
        <w:rPr>
          <w:rFonts w:ascii="Titillium Web" w:eastAsiaTheme="minorHAnsi" w:hAnsi="Titillium Web" w:cstheme="minorBidi"/>
          <w:bCs w:val="0"/>
          <w:sz w:val="20"/>
          <w:szCs w:val="22"/>
        </w:rPr>
        <w:fldChar w:fldCharType="begin"/>
      </w:r>
      <w:r>
        <w:rPr>
          <w:rFonts w:ascii="Titillium Web" w:eastAsiaTheme="minorHAnsi" w:hAnsi="Titillium Web" w:cstheme="minorBidi"/>
          <w:bCs w:val="0"/>
          <w:sz w:val="20"/>
          <w:szCs w:val="22"/>
        </w:rPr>
        <w:instrText xml:space="preserve"> HYPERLINK "https://www.v8hotel.de/en/" </w:instrText>
      </w:r>
      <w:r>
        <w:rPr>
          <w:rFonts w:ascii="Titillium Web" w:eastAsiaTheme="minorHAnsi" w:hAnsi="Titillium Web" w:cstheme="minorBidi"/>
          <w:bCs w:val="0"/>
          <w:sz w:val="20"/>
          <w:szCs w:val="22"/>
        </w:rPr>
        <w:fldChar w:fldCharType="separate"/>
      </w:r>
      <w:r w:rsidRPr="008E35D8">
        <w:rPr>
          <w:rStyle w:val="Hyperlink"/>
          <w:rFonts w:ascii="Titillium Web" w:eastAsiaTheme="minorHAnsi" w:hAnsi="Titillium Web" w:cstheme="minorBidi"/>
          <w:bCs w:val="0"/>
          <w:sz w:val="20"/>
          <w:szCs w:val="22"/>
        </w:rPr>
        <w:t>V8 HOTEL Böblingen | Motorworld Region Stuttgart | V8 Hotel Stuttgart</w:t>
      </w:r>
    </w:p>
    <w:p w14:paraId="57FB3193" w14:textId="77777777" w:rsidR="00BE65FD" w:rsidRPr="00211099" w:rsidRDefault="00BE65FD" w:rsidP="00BE65FD">
      <w:pPr>
        <w:pStyle w:val="berschrift5"/>
        <w:rPr>
          <w:lang w:val="fr-FR"/>
        </w:rPr>
      </w:pPr>
      <w:r>
        <w:rPr>
          <w:rFonts w:ascii="Titillium Web" w:eastAsiaTheme="minorHAnsi" w:hAnsi="Titillium Web" w:cstheme="minorBidi"/>
          <w:color w:val="006666" w:themeColor="accent1"/>
          <w:sz w:val="20"/>
        </w:rPr>
        <w:fldChar w:fldCharType="end"/>
      </w:r>
      <w:r>
        <w:rPr>
          <w:rFonts w:ascii="Titillium Web" w:eastAsiaTheme="minorHAnsi" w:hAnsi="Titillium Web" w:cstheme="minorBidi"/>
          <w:bCs/>
          <w:noProof/>
          <w:color w:val="auto"/>
          <w:sz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99A9C2" wp14:editId="3E125CDB">
                <wp:simplePos x="0" y="0"/>
                <wp:positionH relativeFrom="column">
                  <wp:posOffset>4441190</wp:posOffset>
                </wp:positionH>
                <wp:positionV relativeFrom="paragraph">
                  <wp:posOffset>11430</wp:posOffset>
                </wp:positionV>
                <wp:extent cx="914400" cy="914400"/>
                <wp:effectExtent l="0" t="0" r="0" b="0"/>
                <wp:wrapNone/>
                <wp:docPr id="161588782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3EA32" id="Rechteck 2" o:spid="_x0000_s1026" style="position:absolute;margin-left:349.7pt;margin-top:.9pt;width:1in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" filled="f" stroked="f" strokeweight="2pt"/>
            </w:pict>
          </mc:Fallback>
        </mc:AlternateContent>
      </w:r>
      <w:proofErr w:type="gramStart"/>
      <w:r w:rsidRPr="00211099">
        <w:rPr>
          <w:rFonts w:ascii="Titillium Web" w:eastAsiaTheme="minorHAnsi" w:hAnsi="Titillium Web" w:cstheme="minorBidi"/>
          <w:bCs/>
          <w:color w:val="auto"/>
          <w:sz w:val="20"/>
          <w:lang w:val="fr-FR"/>
        </w:rPr>
        <w:t>Phone:</w:t>
      </w:r>
      <w:proofErr w:type="gramEnd"/>
      <w:r w:rsidRPr="00211099">
        <w:rPr>
          <w:rFonts w:ascii="Titillium Web" w:eastAsiaTheme="minorHAnsi" w:hAnsi="Titillium Web" w:cstheme="minorBidi"/>
          <w:bCs/>
          <w:color w:val="auto"/>
          <w:sz w:val="20"/>
          <w:lang w:val="fr-FR"/>
        </w:rPr>
        <w:t xml:space="preserve"> +49 (0) 70313069880                                                                                                              </w:t>
      </w:r>
      <w:r w:rsidRPr="00211099">
        <w:rPr>
          <w:lang w:val="fr-FR"/>
        </w:rPr>
        <w:br/>
      </w:r>
      <w:r>
        <w:rPr>
          <w:rFonts w:ascii="Titillium Web" w:eastAsiaTheme="minorHAnsi" w:hAnsi="Titillium Web" w:cstheme="minorBidi"/>
          <w:color w:val="auto"/>
          <w:sz w:val="20"/>
          <w:lang w:val="fr-FR"/>
        </w:rPr>
        <w:t xml:space="preserve">E-Mail : </w:t>
      </w:r>
      <w:hyperlink r:id="rId27" w:history="1">
        <w:r w:rsidRPr="00211099">
          <w:rPr>
            <w:rStyle w:val="Hyperlink"/>
            <w:sz w:val="20"/>
            <w:szCs w:val="20"/>
            <w:lang w:val="fr-FR"/>
          </w:rPr>
          <w:t>info@v8hotel.de</w:t>
        </w:r>
      </w:hyperlink>
      <w:r w:rsidRPr="00211099">
        <w:rPr>
          <w:sz w:val="20"/>
          <w:szCs w:val="20"/>
          <w:lang w:val="fr-FR"/>
        </w:rPr>
        <w:tab/>
      </w:r>
      <w:r w:rsidRPr="00211099">
        <w:rPr>
          <w:lang w:val="fr-FR"/>
        </w:rPr>
        <w:t xml:space="preserve"> </w:t>
      </w:r>
      <w:r w:rsidRPr="00211099">
        <w:rPr>
          <w:lang w:val="fr-FR"/>
        </w:rPr>
        <w:tab/>
      </w:r>
      <w:r w:rsidRPr="00211099">
        <w:rPr>
          <w:lang w:val="fr-FR"/>
        </w:rPr>
        <w:tab/>
      </w:r>
    </w:p>
    <w:p w14:paraId="5AA9A6BF" w14:textId="77777777" w:rsidR="00BE65FD" w:rsidRDefault="00BE65FD" w:rsidP="00BE65FD">
      <w:pPr>
        <w:rPr>
          <w:b/>
          <w:bCs/>
          <w:lang w:val="en-GB"/>
        </w:rPr>
      </w:pPr>
      <w:r w:rsidRPr="001C7363">
        <w:rPr>
          <w:b/>
          <w:bCs/>
          <w:lang w:val="fr-FR"/>
        </w:rPr>
        <w:br/>
      </w:r>
    </w:p>
    <w:p w14:paraId="5FBB8E8F" w14:textId="77777777" w:rsidR="00F44E3C" w:rsidRPr="00211099" w:rsidRDefault="00F44E3C" w:rsidP="00134D3B">
      <w:pPr>
        <w:rPr>
          <w:lang w:val="en-US"/>
        </w:rPr>
      </w:pPr>
    </w:p>
    <w:p w14:paraId="21DF78F2" w14:textId="77777777" w:rsidR="00F44E3C" w:rsidRPr="00211099" w:rsidRDefault="00F44E3C" w:rsidP="00134D3B">
      <w:pPr>
        <w:rPr>
          <w:lang w:val="en-US"/>
        </w:rPr>
      </w:pPr>
    </w:p>
    <w:p w14:paraId="3AEE8242" w14:textId="418C6051" w:rsidR="00603C3C" w:rsidRDefault="00CC71D8" w:rsidP="00CE2716">
      <w:pPr>
        <w:pStyle w:val="berschrift2"/>
      </w:pPr>
      <w:r w:rsidRPr="00CC71D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BA2700" wp14:editId="131A65CB">
                <wp:simplePos x="0" y="0"/>
                <wp:positionH relativeFrom="margin">
                  <wp:posOffset>3647821</wp:posOffset>
                </wp:positionH>
                <wp:positionV relativeFrom="paragraph">
                  <wp:posOffset>94997</wp:posOffset>
                </wp:positionV>
                <wp:extent cx="1930146" cy="1304544"/>
                <wp:effectExtent l="0" t="0" r="13335" b="10160"/>
                <wp:wrapNone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146" cy="1304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3305D" w14:textId="77777777" w:rsidR="00CC71D8" w:rsidRDefault="00CC71D8" w:rsidP="00CC71D8">
                            <w:pPr>
                              <w:pStyle w:val="berschrift5"/>
                            </w:pPr>
                            <w:r>
                              <w:t xml:space="preserve">Fair </w:t>
                            </w:r>
                            <w:r w:rsidRPr="00375109">
                              <w:sym w:font="Wingdings" w:char="F0E0"/>
                            </w:r>
                            <w:r w:rsidRPr="00E30ABD">
                              <w:t xml:space="preserve"> Hotel</w:t>
                            </w:r>
                          </w:p>
                          <w:p w14:paraId="4E6311FD" w14:textId="77777777" w:rsidR="00CC71D8" w:rsidRDefault="00CC71D8" w:rsidP="00CC71D8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49B5E536" w14:textId="50D8F454" w:rsidR="00CC71D8" w:rsidRDefault="00F35052" w:rsidP="00CC71D8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8</w:t>
                            </w:r>
                            <w:r w:rsidR="00CC71D8">
                              <w:t xml:space="preserve"> min</w:t>
                            </w:r>
                          </w:p>
                          <w:p w14:paraId="62271B56" w14:textId="77777777" w:rsidR="00CC71D8" w:rsidRDefault="00CC71D8" w:rsidP="00CC71D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  <w:p w14:paraId="7CF98C9E" w14:textId="39E2D284" w:rsidR="00CC71D8" w:rsidRPr="00182895" w:rsidRDefault="00CC71D8" w:rsidP="00F35052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 xml:space="preserve"> </w:t>
                            </w:r>
                            <w:r w:rsidR="00F35052">
                              <w:rPr>
                                <w:rFonts w:asciiTheme="majorHAnsi" w:hAnsiTheme="majorHAnsi" w:cs="Arial"/>
                                <w:szCs w:val="20"/>
                              </w:rPr>
                              <w:tab/>
                            </w:r>
                            <w:r w:rsidR="00F35052">
                              <w:rPr>
                                <w:rFonts w:asciiTheme="majorHAnsi" w:hAnsiTheme="majorHAnsi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3</w:t>
                            </w:r>
                            <w:r w:rsidR="00F35052">
                              <w:rPr>
                                <w:rFonts w:asciiTheme="majorHAnsi" w:hAnsiTheme="majorHAnsi" w:cs="Arial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 xml:space="preserve"> min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A2700" id="_x0000_s1032" type="#_x0000_t202" style="position:absolute;margin-left:287.25pt;margin-top:7.5pt;width:152pt;height:102.7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">
                <v:textbox>
                  <w:txbxContent>
                    <w:p w14:paraId="0D03305D" w14:textId="77777777" w:rsidR="00CC71D8" w:rsidRDefault="00CC71D8" w:rsidP="00CC71D8">
                      <w:pPr>
                        <w:pStyle w:val="berschrift5"/>
                      </w:pPr>
                      <w:r>
                        <w:t xml:space="preserve">Fair </w:t>
                      </w:r>
                      <w:r w:rsidRPr="00375109">
                        <w:sym w:font="Wingdings" w:char="F0E0"/>
                      </w:r>
                      <w:r w:rsidRPr="00E30ABD">
                        <w:t xml:space="preserve"> Hotel</w:t>
                      </w:r>
                    </w:p>
                    <w:p w14:paraId="4E6311FD" w14:textId="77777777" w:rsidR="00CC71D8" w:rsidRDefault="00CC71D8" w:rsidP="00CC71D8">
                      <w:pPr>
                        <w:spacing w:after="0" w:line="240" w:lineRule="auto"/>
                        <w:jc w:val="both"/>
                      </w:pPr>
                    </w:p>
                    <w:p w14:paraId="49B5E536" w14:textId="50D8F454" w:rsidR="00CC71D8" w:rsidRDefault="00F35052" w:rsidP="00CC71D8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8</w:t>
                      </w:r>
                      <w:r w:rsidR="00CC71D8">
                        <w:t xml:space="preserve"> min</w:t>
                      </w:r>
                    </w:p>
                    <w:p w14:paraId="62271B56" w14:textId="77777777" w:rsidR="00CC71D8" w:rsidRDefault="00CC71D8" w:rsidP="00CC71D8">
                      <w:pPr>
                        <w:spacing w:after="0" w:line="240" w:lineRule="auto"/>
                        <w:jc w:val="both"/>
                      </w:pPr>
                      <w:r>
                        <w:t xml:space="preserve">    </w:t>
                      </w:r>
                    </w:p>
                    <w:p w14:paraId="7CF98C9E" w14:textId="39E2D284" w:rsidR="00CC71D8" w:rsidRPr="00182895" w:rsidRDefault="00CC71D8" w:rsidP="00F35052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 xml:space="preserve"> </w:t>
                      </w:r>
                      <w:r w:rsidR="00F35052">
                        <w:rPr>
                          <w:rFonts w:asciiTheme="majorHAnsi" w:hAnsiTheme="majorHAnsi" w:cs="Arial"/>
                          <w:szCs w:val="20"/>
                        </w:rPr>
                        <w:tab/>
                      </w:r>
                      <w:r w:rsidR="00F35052">
                        <w:rPr>
                          <w:rFonts w:asciiTheme="majorHAnsi" w:hAnsiTheme="majorHAnsi" w:cs="Arial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 w:cs="Arial"/>
                          <w:szCs w:val="20"/>
                        </w:rPr>
                        <w:t>3</w:t>
                      </w:r>
                      <w:r w:rsidR="00F35052">
                        <w:rPr>
                          <w:rFonts w:asciiTheme="majorHAnsi" w:hAnsiTheme="majorHAnsi" w:cs="Arial"/>
                          <w:szCs w:val="20"/>
                        </w:rPr>
                        <w:t>0</w:t>
                      </w:r>
                      <w:r>
                        <w:rPr>
                          <w:rFonts w:asciiTheme="majorHAnsi" w:hAnsiTheme="majorHAnsi" w:cs="Arial"/>
                          <w:szCs w:val="20"/>
                        </w:rPr>
                        <w:t xml:space="preserve"> min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C3C" w:rsidRPr="00603C3C">
        <w:t>Mercure Hotel Stuttgart Sindelfingen</w:t>
      </w:r>
    </w:p>
    <w:p w14:paraId="2C2DD96D" w14:textId="0B2DFC5C" w:rsidR="00603C3C" w:rsidRDefault="00CC71D8" w:rsidP="00603C3C">
      <w:r w:rsidRPr="00CC71D8">
        <w:rPr>
          <w:rStyle w:val="Hyperlink"/>
          <w:noProof/>
          <w:color w:val="auto"/>
          <w:u w:val="none"/>
          <w:lang w:val="en-GB"/>
        </w:rPr>
        <w:drawing>
          <wp:anchor distT="0" distB="0" distL="114300" distR="114300" simplePos="0" relativeHeight="251804672" behindDoc="0" locked="0" layoutInCell="1" allowOverlap="1" wp14:anchorId="48EDE136" wp14:editId="4D040812">
            <wp:simplePos x="0" y="0"/>
            <wp:positionH relativeFrom="margin">
              <wp:posOffset>3828415</wp:posOffset>
            </wp:positionH>
            <wp:positionV relativeFrom="paragraph">
              <wp:posOffset>249555</wp:posOffset>
            </wp:positionV>
            <wp:extent cx="432435" cy="336550"/>
            <wp:effectExtent l="0" t="0" r="5715" b="635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3C" w:rsidRPr="00603C3C">
        <w:t>Schwertstr</w:t>
      </w:r>
      <w:r w:rsidR="00267E1F">
        <w:t>aße</w:t>
      </w:r>
      <w:r w:rsidR="00603C3C" w:rsidRPr="00603C3C">
        <w:t xml:space="preserve"> 65</w:t>
      </w:r>
      <w:r w:rsidR="00603C3C" w:rsidRPr="00603C3C">
        <w:br/>
        <w:t>71065 </w:t>
      </w:r>
      <w:r w:rsidR="00267E1F">
        <w:t>Sindelfingen</w:t>
      </w:r>
      <w:r w:rsidR="00603C3C">
        <w:t xml:space="preserve"> – Germany</w:t>
      </w:r>
      <w:r w:rsidR="00B2525D">
        <w:t xml:space="preserve">                                                                                    </w:t>
      </w:r>
    </w:p>
    <w:p w14:paraId="13FDA97D" w14:textId="0D0FD473" w:rsidR="00603C3C" w:rsidRPr="00267E1F" w:rsidRDefault="00CC71D8" w:rsidP="00603C3C">
      <w:pPr>
        <w:rPr>
          <w:rStyle w:val="Hyperlink"/>
          <w:color w:val="auto"/>
          <w:u w:val="none"/>
        </w:rPr>
      </w:pPr>
      <w:r w:rsidRPr="00CC71D8">
        <w:rPr>
          <w:rStyle w:val="Hyperlink"/>
          <w:noProof/>
          <w:color w:val="auto"/>
          <w:u w:val="none"/>
          <w:lang w:val="en-GB"/>
        </w:rPr>
        <w:drawing>
          <wp:anchor distT="0" distB="0" distL="114300" distR="114300" simplePos="0" relativeHeight="251806720" behindDoc="0" locked="0" layoutInCell="1" allowOverlap="1" wp14:anchorId="61C7B7AE" wp14:editId="0B24BE84">
            <wp:simplePos x="0" y="0"/>
            <wp:positionH relativeFrom="margin">
              <wp:posOffset>3880231</wp:posOffset>
            </wp:positionH>
            <wp:positionV relativeFrom="paragraph">
              <wp:posOffset>6985</wp:posOffset>
            </wp:positionV>
            <wp:extent cx="383540" cy="380365"/>
            <wp:effectExtent l="0" t="0" r="0" b="63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8" w:history="1">
        <w:r w:rsidR="00267E1F" w:rsidRPr="00892036">
          <w:rPr>
            <w:rStyle w:val="Hyperlink"/>
          </w:rPr>
          <w:t>https://www.mercure-stuttgart-sindelfingen.de/en/</w:t>
        </w:r>
      </w:hyperlink>
      <w:r w:rsidR="00267E1F">
        <w:br/>
      </w:r>
      <w:r w:rsidR="00603C3C" w:rsidRPr="00603C3C">
        <w:t xml:space="preserve">Phone: +49 </w:t>
      </w:r>
      <w:r w:rsidR="00267E1F">
        <w:t xml:space="preserve">(0) </w:t>
      </w:r>
      <w:r w:rsidR="00603C3C" w:rsidRPr="00603C3C">
        <w:t>7031 61960</w:t>
      </w:r>
      <w:r w:rsidR="00267E1F">
        <w:br/>
      </w:r>
      <w:r w:rsidR="00AD0F54">
        <w:t>E-Mail:</w:t>
      </w:r>
      <w:r w:rsidR="00603C3C">
        <w:t xml:space="preserve"> </w:t>
      </w:r>
      <w:hyperlink r:id="rId29" w:history="1">
        <w:r w:rsidR="00603C3C" w:rsidRPr="00CB77CE">
          <w:rPr>
            <w:rStyle w:val="Hyperlink"/>
          </w:rPr>
          <w:t>info@mercuresindelfingen.com</w:t>
        </w:r>
      </w:hyperlink>
    </w:p>
    <w:p w14:paraId="4A04D6A4" w14:textId="56C2DFC8" w:rsidR="00CE2716" w:rsidRPr="006B4E15" w:rsidRDefault="00F35052" w:rsidP="00CE2716">
      <w:pPr>
        <w:pStyle w:val="berschrift2"/>
        <w:rPr>
          <w:rFonts w:ascii="Times New Roman" w:hAnsi="Times New Roman"/>
          <w:lang w:val="en-US"/>
        </w:rPr>
      </w:pPr>
      <w:r w:rsidRPr="00CC71D8">
        <w:rPr>
          <w:rStyle w:val="Hyperlink"/>
          <w:noProof/>
          <w:color w:val="006666" w:themeColor="accent1"/>
          <w:u w:val="none"/>
          <w:lang w:val="en-GB"/>
        </w:rPr>
        <w:lastRenderedPageBreak/>
        <w:drawing>
          <wp:anchor distT="0" distB="0" distL="114300" distR="114300" simplePos="0" relativeHeight="251808768" behindDoc="0" locked="0" layoutInCell="1" allowOverlap="1" wp14:anchorId="3D382C71" wp14:editId="3D8706A1">
            <wp:simplePos x="0" y="0"/>
            <wp:positionH relativeFrom="margin">
              <wp:posOffset>3736848</wp:posOffset>
            </wp:positionH>
            <wp:positionV relativeFrom="paragraph">
              <wp:posOffset>379222</wp:posOffset>
            </wp:positionV>
            <wp:extent cx="432435" cy="336550"/>
            <wp:effectExtent l="0" t="0" r="5715" b="635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716" w:rsidRPr="00127C76">
        <w:rPr>
          <w:noProof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1453337" wp14:editId="754BE253">
                <wp:simplePos x="0" y="0"/>
                <wp:positionH relativeFrom="column">
                  <wp:posOffset>3538855</wp:posOffset>
                </wp:positionH>
                <wp:positionV relativeFrom="paragraph">
                  <wp:posOffset>84455</wp:posOffset>
                </wp:positionV>
                <wp:extent cx="2056765" cy="723900"/>
                <wp:effectExtent l="0" t="0" r="19685" b="19050"/>
                <wp:wrapSquare wrapText="bothSides"/>
                <wp:docPr id="2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F09DF" w14:textId="4DB2D8E9" w:rsidR="00CE2716" w:rsidRDefault="00BC5211" w:rsidP="00CE2716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F35052">
                              <w:t xml:space="preserve"> </w:t>
                            </w:r>
                            <w:r w:rsidR="00CE2716" w:rsidRPr="00375109">
                              <w:sym w:font="Wingdings" w:char="F0E0"/>
                            </w:r>
                            <w:r w:rsidR="00CE2716" w:rsidRPr="00E30ABD">
                              <w:t xml:space="preserve"> Hotel</w:t>
                            </w:r>
                            <w:r w:rsidR="00CE2716">
                              <w:t xml:space="preserve"> </w:t>
                            </w:r>
                          </w:p>
                          <w:p w14:paraId="4EDE3418" w14:textId="3B797784" w:rsidR="00CE2716" w:rsidRPr="00182895" w:rsidRDefault="00CE2716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t>6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3337" id="_x0000_s1033" type="#_x0000_t202" style="position:absolute;margin-left:278.65pt;margin-top:6.65pt;width:161.95pt;height:5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">
                <v:textbox>
                  <w:txbxContent>
                    <w:p w14:paraId="469F09DF" w14:textId="4DB2D8E9" w:rsidR="00CE2716" w:rsidRDefault="00BC5211" w:rsidP="00CE2716">
                      <w:pPr>
                        <w:pStyle w:val="berschrift5"/>
                      </w:pPr>
                      <w:r>
                        <w:t>Fair</w:t>
                      </w:r>
                      <w:r w:rsidR="00F35052">
                        <w:t xml:space="preserve"> </w:t>
                      </w:r>
                      <w:r w:rsidR="00CE2716" w:rsidRPr="00375109">
                        <w:sym w:font="Wingdings" w:char="F0E0"/>
                      </w:r>
                      <w:r w:rsidR="00CE2716" w:rsidRPr="00E30ABD">
                        <w:t xml:space="preserve"> Hotel</w:t>
                      </w:r>
                      <w:r w:rsidR="00CE2716">
                        <w:t xml:space="preserve"> </w:t>
                      </w:r>
                    </w:p>
                    <w:p w14:paraId="4EDE3418" w14:textId="3B797784" w:rsidR="00CE2716" w:rsidRPr="00182895" w:rsidRDefault="00CE2716" w:rsidP="00F35052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t>6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35F" w:rsidRPr="006B4E15">
        <w:rPr>
          <w:lang w:val="en-US"/>
        </w:rPr>
        <w:t>Hotel Business Bay</w:t>
      </w:r>
    </w:p>
    <w:p w14:paraId="252822D2" w14:textId="3355FC9F" w:rsidR="00CE2716" w:rsidRPr="006B4E15" w:rsidRDefault="00CE2716" w:rsidP="008D6CAB">
      <w:pPr>
        <w:rPr>
          <w:lang w:val="en-US"/>
        </w:rPr>
      </w:pPr>
      <w:r w:rsidRPr="006B4E15">
        <w:rPr>
          <w:lang w:val="en-US"/>
        </w:rPr>
        <w:t>Neckarstraße 46</w:t>
      </w:r>
      <w:r w:rsidRPr="006B4E15">
        <w:rPr>
          <w:lang w:val="en-US"/>
        </w:rPr>
        <w:br/>
        <w:t>71065 Sindelfingen- Germany</w:t>
      </w:r>
      <w:r w:rsidR="00B73CFA" w:rsidRPr="006B4E15">
        <w:rPr>
          <w:rStyle w:val="Hyperlink"/>
          <w:lang w:val="en-US"/>
        </w:rPr>
        <w:br/>
      </w:r>
      <w:r w:rsidRPr="006B4E15">
        <w:rPr>
          <w:lang w:val="en-US"/>
        </w:rPr>
        <w:t xml:space="preserve">Phone: </w:t>
      </w:r>
      <w:r w:rsidR="00111979" w:rsidRPr="006B4E15">
        <w:rPr>
          <w:lang w:val="en-US"/>
        </w:rPr>
        <w:t>+49 (0) 172 4757419</w:t>
      </w:r>
    </w:p>
    <w:p w14:paraId="3D1BB9FB" w14:textId="782ACF49" w:rsidR="00CE2716" w:rsidRPr="006B4E15" w:rsidRDefault="00CE2716" w:rsidP="008D6CAB">
      <w:pPr>
        <w:rPr>
          <w:lang w:val="en-US"/>
        </w:rPr>
      </w:pPr>
    </w:p>
    <w:p w14:paraId="1D5F2D51" w14:textId="77777777" w:rsidR="00F35052" w:rsidRPr="006B4E15" w:rsidRDefault="00F35052" w:rsidP="008D6CAB">
      <w:pPr>
        <w:rPr>
          <w:lang w:val="en-US"/>
        </w:rPr>
      </w:pPr>
    </w:p>
    <w:p w14:paraId="600DF355" w14:textId="539D3C0E" w:rsidR="00B3378F" w:rsidRPr="006B4E15" w:rsidRDefault="00ED4FBE" w:rsidP="00B3378F">
      <w:pPr>
        <w:pStyle w:val="berschrift2"/>
        <w:rPr>
          <w:rFonts w:ascii="Times New Roman" w:hAnsi="Times New Roman"/>
          <w:lang w:val="en-US"/>
        </w:rPr>
      </w:pPr>
      <w:r w:rsidRPr="00ED4FBE">
        <w:rPr>
          <w:noProof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EE7154A" wp14:editId="135DB7DA">
                <wp:simplePos x="0" y="0"/>
                <wp:positionH relativeFrom="column">
                  <wp:posOffset>3556000</wp:posOffset>
                </wp:positionH>
                <wp:positionV relativeFrom="paragraph">
                  <wp:posOffset>5080</wp:posOffset>
                </wp:positionV>
                <wp:extent cx="2056765" cy="1663700"/>
                <wp:effectExtent l="0" t="0" r="19685" b="12700"/>
                <wp:wrapSquare wrapText="bothSides"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66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2BE94" w14:textId="22746118" w:rsidR="00ED4FBE" w:rsidRDefault="00BC5211" w:rsidP="00ED4FBE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313614">
                              <w:t xml:space="preserve"> </w:t>
                            </w:r>
                            <w:r w:rsidR="00ED4FBE" w:rsidRPr="00375109">
                              <w:sym w:font="Wingdings" w:char="F0E0"/>
                            </w:r>
                            <w:r w:rsidR="00ED4FBE" w:rsidRPr="00E30ABD">
                              <w:t xml:space="preserve"> Hotel</w:t>
                            </w:r>
                            <w:r w:rsidR="00ED4FBE">
                              <w:t xml:space="preserve"> </w:t>
                            </w:r>
                          </w:p>
                          <w:p w14:paraId="148BD0BE" w14:textId="77777777" w:rsidR="00F35052" w:rsidRDefault="00F35052" w:rsidP="00ED4FBE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7515EE48" w14:textId="7D49D560" w:rsidR="00ED4FBE" w:rsidRDefault="00ED4FBE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7 min</w:t>
                            </w:r>
                          </w:p>
                          <w:p w14:paraId="65633B09" w14:textId="77777777" w:rsidR="00ED4FBE" w:rsidRDefault="00ED4FBE" w:rsidP="00ED4FBE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  <w:p w14:paraId="764576EB" w14:textId="77777777" w:rsidR="00F35052" w:rsidRDefault="00ED4FBE" w:rsidP="00ED4FBE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 xml:space="preserve"> </w:t>
                            </w:r>
                            <w:r w:rsidR="00F35052">
                              <w:rPr>
                                <w:rFonts w:asciiTheme="majorHAnsi" w:hAnsiTheme="majorHAnsi" w:cs="Arial"/>
                                <w:szCs w:val="20"/>
                              </w:rPr>
                              <w:tab/>
                            </w:r>
                            <w:r w:rsidR="00F35052">
                              <w:rPr>
                                <w:rFonts w:asciiTheme="majorHAnsi" w:hAnsiTheme="majorHAnsi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18 min</w:t>
                            </w:r>
                          </w:p>
                          <w:p w14:paraId="520B3F10" w14:textId="77777777" w:rsidR="00F35052" w:rsidRDefault="00F35052" w:rsidP="00ED4FBE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</w:p>
                          <w:p w14:paraId="7262A2DE" w14:textId="61F012B9" w:rsidR="00ED4FBE" w:rsidRPr="00182895" w:rsidRDefault="00ED4FBE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15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154A" id="_x0000_s1034" type="#_x0000_t202" style="position:absolute;margin-left:280pt;margin-top:.4pt;width:161.95pt;height:13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">
                <v:textbox>
                  <w:txbxContent>
                    <w:p w14:paraId="27C2BE94" w14:textId="22746118" w:rsidR="00ED4FBE" w:rsidRDefault="00BC5211" w:rsidP="00ED4FBE">
                      <w:pPr>
                        <w:pStyle w:val="berschrift5"/>
                      </w:pPr>
                      <w:r>
                        <w:t>Fair</w:t>
                      </w:r>
                      <w:r w:rsidR="00313614">
                        <w:t xml:space="preserve"> </w:t>
                      </w:r>
                      <w:r w:rsidR="00ED4FBE" w:rsidRPr="00375109">
                        <w:sym w:font="Wingdings" w:char="F0E0"/>
                      </w:r>
                      <w:r w:rsidR="00ED4FBE" w:rsidRPr="00E30ABD">
                        <w:t xml:space="preserve"> Hotel</w:t>
                      </w:r>
                      <w:r w:rsidR="00ED4FBE">
                        <w:t xml:space="preserve"> </w:t>
                      </w:r>
                    </w:p>
                    <w:p w14:paraId="148BD0BE" w14:textId="77777777" w:rsidR="00F35052" w:rsidRDefault="00F35052" w:rsidP="00ED4FBE">
                      <w:pPr>
                        <w:spacing w:after="0" w:line="240" w:lineRule="auto"/>
                        <w:jc w:val="both"/>
                      </w:pPr>
                    </w:p>
                    <w:p w14:paraId="7515EE48" w14:textId="7D49D560" w:rsidR="00ED4FBE" w:rsidRDefault="00ED4FBE" w:rsidP="00F35052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7 min</w:t>
                      </w:r>
                    </w:p>
                    <w:p w14:paraId="65633B09" w14:textId="77777777" w:rsidR="00ED4FBE" w:rsidRDefault="00ED4FBE" w:rsidP="00ED4FBE">
                      <w:pPr>
                        <w:spacing w:after="0" w:line="240" w:lineRule="auto"/>
                        <w:jc w:val="both"/>
                      </w:pPr>
                      <w:r>
                        <w:t xml:space="preserve">    </w:t>
                      </w:r>
                    </w:p>
                    <w:p w14:paraId="764576EB" w14:textId="77777777" w:rsidR="00F35052" w:rsidRDefault="00ED4FBE" w:rsidP="00ED4FBE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 xml:space="preserve"> </w:t>
                      </w:r>
                      <w:r w:rsidR="00F35052">
                        <w:rPr>
                          <w:rFonts w:asciiTheme="majorHAnsi" w:hAnsiTheme="majorHAnsi" w:cs="Arial"/>
                          <w:szCs w:val="20"/>
                        </w:rPr>
                        <w:tab/>
                      </w:r>
                      <w:r w:rsidR="00F35052">
                        <w:rPr>
                          <w:rFonts w:asciiTheme="majorHAnsi" w:hAnsiTheme="majorHAnsi" w:cs="Arial"/>
                          <w:szCs w:val="20"/>
                        </w:rPr>
                        <w:tab/>
                      </w:r>
                      <w:r>
                        <w:rPr>
                          <w:rFonts w:asciiTheme="majorHAnsi" w:hAnsiTheme="majorHAnsi" w:cs="Arial"/>
                          <w:szCs w:val="20"/>
                        </w:rPr>
                        <w:t>18 min</w:t>
                      </w:r>
                    </w:p>
                    <w:p w14:paraId="520B3F10" w14:textId="77777777" w:rsidR="00F35052" w:rsidRDefault="00F35052" w:rsidP="00ED4FBE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</w:p>
                    <w:p w14:paraId="7262A2DE" w14:textId="61F012B9" w:rsidR="00ED4FBE" w:rsidRPr="00182895" w:rsidRDefault="00ED4FBE" w:rsidP="00F35052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15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B44" w:rsidRPr="006B4E15">
        <w:rPr>
          <w:lang w:val="en-US"/>
        </w:rPr>
        <w:t>V Business Apartments Böblingen</w:t>
      </w:r>
    </w:p>
    <w:p w14:paraId="123CE058" w14:textId="7A6C7586" w:rsidR="00B3378F" w:rsidRPr="00B3378F" w:rsidRDefault="00F35052" w:rsidP="00B3378F">
      <w:r w:rsidRPr="00F35052">
        <w:rPr>
          <w:noProof/>
        </w:rPr>
        <w:drawing>
          <wp:anchor distT="0" distB="0" distL="114300" distR="114300" simplePos="0" relativeHeight="251810816" behindDoc="0" locked="0" layoutInCell="1" allowOverlap="1" wp14:anchorId="21175A6D" wp14:editId="61EC4DEC">
            <wp:simplePos x="0" y="0"/>
            <wp:positionH relativeFrom="margin">
              <wp:posOffset>3754755</wp:posOffset>
            </wp:positionH>
            <wp:positionV relativeFrom="paragraph">
              <wp:posOffset>156210</wp:posOffset>
            </wp:positionV>
            <wp:extent cx="432435" cy="336550"/>
            <wp:effectExtent l="0" t="0" r="5715" b="635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052">
        <w:rPr>
          <w:noProof/>
        </w:rPr>
        <w:drawing>
          <wp:anchor distT="0" distB="0" distL="114300" distR="114300" simplePos="0" relativeHeight="251811840" behindDoc="0" locked="0" layoutInCell="1" allowOverlap="1" wp14:anchorId="2264CD64" wp14:editId="5D7162E8">
            <wp:simplePos x="0" y="0"/>
            <wp:positionH relativeFrom="margin">
              <wp:posOffset>3787775</wp:posOffset>
            </wp:positionH>
            <wp:positionV relativeFrom="paragraph">
              <wp:posOffset>457835</wp:posOffset>
            </wp:positionV>
            <wp:extent cx="411480" cy="408305"/>
            <wp:effectExtent l="0" t="0" r="7620" b="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telliste-anreise-per-zu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052">
        <w:rPr>
          <w:noProof/>
        </w:rPr>
        <w:drawing>
          <wp:anchor distT="0" distB="0" distL="114300" distR="114300" simplePos="0" relativeHeight="251812864" behindDoc="0" locked="0" layoutInCell="1" allowOverlap="1" wp14:anchorId="73797CFD" wp14:editId="41044FAC">
            <wp:simplePos x="0" y="0"/>
            <wp:positionH relativeFrom="margin">
              <wp:posOffset>3812540</wp:posOffset>
            </wp:positionH>
            <wp:positionV relativeFrom="paragraph">
              <wp:posOffset>865505</wp:posOffset>
            </wp:positionV>
            <wp:extent cx="383540" cy="380365"/>
            <wp:effectExtent l="0" t="0" r="0" b="63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78F" w:rsidRPr="00B3378F">
        <w:t>Stuttgarter Str. 69</w:t>
      </w:r>
      <w:r w:rsidR="00B3378F" w:rsidRPr="00B3378F">
        <w:br/>
        <w:t>71032 Böblingen</w:t>
      </w:r>
      <w:r w:rsidR="00D37E57">
        <w:t xml:space="preserve"> - Germany</w:t>
      </w:r>
    </w:p>
    <w:p w14:paraId="447748FD" w14:textId="66D87EDA" w:rsidR="00B3378F" w:rsidRPr="000E6129" w:rsidRDefault="00BE65FD" w:rsidP="00B3378F">
      <w:hyperlink r:id="rId30" w:history="1">
        <w:r w:rsidR="00993B44" w:rsidRPr="00892036">
          <w:rPr>
            <w:rStyle w:val="Hyperlink"/>
          </w:rPr>
          <w:t>https://www.v-boutique-hotel.de/english-summary.html</w:t>
        </w:r>
      </w:hyperlink>
      <w:r w:rsidR="00993B44">
        <w:br/>
      </w:r>
      <w:r w:rsidR="00993B44" w:rsidRPr="00211099">
        <w:t>Phone: +49 (0) 7031 / 92 999-80</w:t>
      </w:r>
      <w:r w:rsidR="00993B44" w:rsidRPr="00211099">
        <w:br/>
        <w:t>Fax: +49 (0) 7031 / 92 999-88</w:t>
      </w:r>
      <w:r w:rsidR="00993B44" w:rsidRPr="00211099">
        <w:br/>
      </w:r>
      <w:r w:rsidR="00AD0F54" w:rsidRPr="00211099">
        <w:t>E-Mail:</w:t>
      </w:r>
      <w:r w:rsidR="00B3378F" w:rsidRPr="00211099">
        <w:t xml:space="preserve"> </w:t>
      </w:r>
      <w:hyperlink r:id="rId31" w:history="1">
        <w:r w:rsidR="000E6129" w:rsidRPr="00892036">
          <w:rPr>
            <w:rStyle w:val="Hyperlink"/>
          </w:rPr>
          <w:t>mail@v-hotelgesellschaft.de</w:t>
        </w:r>
      </w:hyperlink>
      <w:r w:rsidR="000E6129">
        <w:br/>
      </w:r>
    </w:p>
    <w:p w14:paraId="504A776B" w14:textId="6EB55809" w:rsidR="00ED4FBE" w:rsidRPr="00211099" w:rsidRDefault="00ED4FBE" w:rsidP="00503FB7"/>
    <w:p w14:paraId="56BDA7E1" w14:textId="77777777" w:rsidR="00503FB7" w:rsidRPr="00211099" w:rsidRDefault="00503FB7" w:rsidP="00503FB7"/>
    <w:p w14:paraId="5DD96E35" w14:textId="0212BE26" w:rsidR="005B0F6C" w:rsidRPr="00503FB7" w:rsidRDefault="00E273F2" w:rsidP="00503FB7">
      <w:pPr>
        <w:pStyle w:val="berschrift2"/>
        <w:rPr>
          <w:lang w:val="en-GB"/>
        </w:rPr>
      </w:pPr>
      <w:r w:rsidRPr="00E273F2">
        <w:rPr>
          <w:noProof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B87378F" wp14:editId="5A3E0EC6">
                <wp:simplePos x="0" y="0"/>
                <wp:positionH relativeFrom="margin">
                  <wp:posOffset>3806317</wp:posOffset>
                </wp:positionH>
                <wp:positionV relativeFrom="paragraph">
                  <wp:posOffset>81027</wp:posOffset>
                </wp:positionV>
                <wp:extent cx="2056765" cy="1658112"/>
                <wp:effectExtent l="0" t="0" r="19685" b="1841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658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D7CB2" w14:textId="1F3C00BD" w:rsidR="00E273F2" w:rsidRDefault="00BC5211" w:rsidP="00E273F2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313614">
                              <w:t xml:space="preserve"> </w:t>
                            </w:r>
                            <w:r w:rsidR="00E273F2" w:rsidRPr="00375109">
                              <w:sym w:font="Wingdings" w:char="F0E0"/>
                            </w:r>
                            <w:r w:rsidR="00E273F2" w:rsidRPr="00E30ABD">
                              <w:t xml:space="preserve"> Hotel</w:t>
                            </w:r>
                            <w:r w:rsidR="00E273F2">
                              <w:t xml:space="preserve"> </w:t>
                            </w:r>
                          </w:p>
                          <w:p w14:paraId="41999B2F" w14:textId="77777777" w:rsidR="00F35052" w:rsidRDefault="00F35052" w:rsidP="00E273F2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1359CFE" w14:textId="45BB6835" w:rsidR="00E273F2" w:rsidRDefault="00E273F2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7 min</w:t>
                            </w:r>
                          </w:p>
                          <w:p w14:paraId="5A11B0F7" w14:textId="304750BC" w:rsidR="00F35052" w:rsidRPr="00F35052" w:rsidRDefault="00E273F2" w:rsidP="00E273F2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  <w:p w14:paraId="47CEB9DA" w14:textId="759E6EE8" w:rsidR="00E273F2" w:rsidRDefault="00E273F2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13 min</w:t>
                            </w:r>
                          </w:p>
                          <w:p w14:paraId="2E9059E3" w14:textId="77777777" w:rsidR="00F35052" w:rsidRDefault="00F35052" w:rsidP="00E273F2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</w:p>
                          <w:p w14:paraId="60BCBC81" w14:textId="538EF66B" w:rsidR="00E273F2" w:rsidRPr="00182895" w:rsidRDefault="00E273F2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15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378F" id="_x0000_s1035" type="#_x0000_t202" style="position:absolute;margin-left:299.7pt;margin-top:6.4pt;width:161.95pt;height:130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">
                <v:textbox>
                  <w:txbxContent>
                    <w:p w14:paraId="67CD7CB2" w14:textId="1F3C00BD" w:rsidR="00E273F2" w:rsidRDefault="00BC5211" w:rsidP="00E273F2">
                      <w:pPr>
                        <w:pStyle w:val="berschrift5"/>
                      </w:pPr>
                      <w:r>
                        <w:t>Fair</w:t>
                      </w:r>
                      <w:r w:rsidR="00313614">
                        <w:t xml:space="preserve"> </w:t>
                      </w:r>
                      <w:r w:rsidR="00E273F2" w:rsidRPr="00375109">
                        <w:sym w:font="Wingdings" w:char="F0E0"/>
                      </w:r>
                      <w:r w:rsidR="00E273F2" w:rsidRPr="00E30ABD">
                        <w:t xml:space="preserve"> Hotel</w:t>
                      </w:r>
                      <w:r w:rsidR="00E273F2">
                        <w:t xml:space="preserve"> </w:t>
                      </w:r>
                    </w:p>
                    <w:p w14:paraId="41999B2F" w14:textId="77777777" w:rsidR="00F35052" w:rsidRDefault="00F35052" w:rsidP="00E273F2">
                      <w:pPr>
                        <w:spacing w:after="0" w:line="240" w:lineRule="auto"/>
                        <w:jc w:val="both"/>
                      </w:pPr>
                    </w:p>
                    <w:p w14:paraId="51359CFE" w14:textId="45BB6835" w:rsidR="00E273F2" w:rsidRDefault="00E273F2" w:rsidP="00F35052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7 min</w:t>
                      </w:r>
                    </w:p>
                    <w:p w14:paraId="5A11B0F7" w14:textId="304750BC" w:rsidR="00F35052" w:rsidRPr="00F35052" w:rsidRDefault="00E273F2" w:rsidP="00E273F2">
                      <w:pPr>
                        <w:spacing w:after="0" w:line="240" w:lineRule="auto"/>
                        <w:jc w:val="both"/>
                      </w:pPr>
                      <w:r>
                        <w:t xml:space="preserve">    </w:t>
                      </w:r>
                    </w:p>
                    <w:p w14:paraId="47CEB9DA" w14:textId="759E6EE8" w:rsidR="00E273F2" w:rsidRDefault="00E273F2" w:rsidP="00F35052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13 min</w:t>
                      </w:r>
                    </w:p>
                    <w:p w14:paraId="2E9059E3" w14:textId="77777777" w:rsidR="00F35052" w:rsidRDefault="00F35052" w:rsidP="00E273F2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</w:p>
                    <w:p w14:paraId="60BCBC81" w14:textId="538EF66B" w:rsidR="00E273F2" w:rsidRPr="00182895" w:rsidRDefault="00E273F2" w:rsidP="00F35052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15 min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FE2" w:rsidRPr="00B73CFA">
        <w:rPr>
          <w:lang w:val="en-GB"/>
        </w:rPr>
        <w:t>Hotel Stuttgart Sindelfingen City by Tulip Inn</w:t>
      </w:r>
    </w:p>
    <w:p w14:paraId="7965CB94" w14:textId="67C5B433" w:rsidR="005B0F6C" w:rsidRPr="005B0F6C" w:rsidRDefault="00F35052" w:rsidP="005B0F6C">
      <w:r w:rsidRPr="00F35052">
        <w:rPr>
          <w:noProof/>
          <w:lang w:val="fr-FR"/>
        </w:rPr>
        <w:drawing>
          <wp:anchor distT="0" distB="0" distL="114300" distR="114300" simplePos="0" relativeHeight="251814912" behindDoc="0" locked="0" layoutInCell="1" allowOverlap="1" wp14:anchorId="4AA016B9" wp14:editId="01CC8FB7">
            <wp:simplePos x="0" y="0"/>
            <wp:positionH relativeFrom="margin">
              <wp:posOffset>3992880</wp:posOffset>
            </wp:positionH>
            <wp:positionV relativeFrom="paragraph">
              <wp:posOffset>217170</wp:posOffset>
            </wp:positionV>
            <wp:extent cx="432435" cy="336550"/>
            <wp:effectExtent l="0" t="0" r="5715" b="635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052">
        <w:rPr>
          <w:noProof/>
          <w:lang w:val="fr-FR"/>
        </w:rPr>
        <w:drawing>
          <wp:anchor distT="0" distB="0" distL="114300" distR="114300" simplePos="0" relativeHeight="251815936" behindDoc="0" locked="0" layoutInCell="1" allowOverlap="1" wp14:anchorId="30DDC769" wp14:editId="583E5D93">
            <wp:simplePos x="0" y="0"/>
            <wp:positionH relativeFrom="margin">
              <wp:posOffset>4025900</wp:posOffset>
            </wp:positionH>
            <wp:positionV relativeFrom="paragraph">
              <wp:posOffset>519176</wp:posOffset>
            </wp:positionV>
            <wp:extent cx="411480" cy="408305"/>
            <wp:effectExtent l="0" t="0" r="762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telliste-anreise-per-zu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B0F6C" w:rsidRPr="005B0F6C">
        <w:t>Waldenbucher</w:t>
      </w:r>
      <w:proofErr w:type="spellEnd"/>
      <w:r w:rsidR="005B0F6C" w:rsidRPr="005B0F6C">
        <w:t xml:space="preserve"> Str. 84</w:t>
      </w:r>
      <w:r w:rsidR="005B0F6C" w:rsidRPr="005B0F6C">
        <w:br/>
        <w:t>71065</w:t>
      </w:r>
      <w:r w:rsidR="00000859">
        <w:t xml:space="preserve"> </w:t>
      </w:r>
      <w:r w:rsidR="005B0F6C" w:rsidRPr="005B0F6C">
        <w:t>Sindelfingen</w:t>
      </w:r>
      <w:r w:rsidR="00D37E57">
        <w:t xml:space="preserve"> - Germany</w:t>
      </w:r>
    </w:p>
    <w:p w14:paraId="7565A4A6" w14:textId="2377DCFA" w:rsidR="00000859" w:rsidRDefault="00BE65FD" w:rsidP="005B0F6C">
      <w:hyperlink r:id="rId32" w:history="1">
        <w:r w:rsidR="00000859" w:rsidRPr="00892036">
          <w:rPr>
            <w:rStyle w:val="Hyperlink"/>
          </w:rPr>
          <w:t>https://tulip-inn-stuttgart-sindelfingen-city.goldentulip.com/en-us/</w:t>
        </w:r>
      </w:hyperlink>
    </w:p>
    <w:p w14:paraId="013E4D52" w14:textId="124FBA2D" w:rsidR="004F0ED4" w:rsidRPr="00211099" w:rsidRDefault="00F35052" w:rsidP="005B0F6C">
      <w:pPr>
        <w:rPr>
          <w:lang w:val="fr-FR"/>
        </w:rPr>
      </w:pPr>
      <w:r w:rsidRPr="00F35052">
        <w:rPr>
          <w:noProof/>
          <w:lang w:val="fr-FR"/>
        </w:rPr>
        <w:drawing>
          <wp:anchor distT="0" distB="0" distL="114300" distR="114300" simplePos="0" relativeHeight="251816960" behindDoc="0" locked="0" layoutInCell="1" allowOverlap="1" wp14:anchorId="45A7F641" wp14:editId="40003C1C">
            <wp:simplePos x="0" y="0"/>
            <wp:positionH relativeFrom="margin">
              <wp:posOffset>4050665</wp:posOffset>
            </wp:positionH>
            <wp:positionV relativeFrom="paragraph">
              <wp:posOffset>6731</wp:posOffset>
            </wp:positionV>
            <wp:extent cx="383540" cy="380365"/>
            <wp:effectExtent l="0" t="0" r="0" b="635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859" w:rsidRPr="00D37E57">
        <w:rPr>
          <w:lang w:val="fr-FR"/>
        </w:rPr>
        <w:t>Phone : +49 (0) 7031</w:t>
      </w:r>
      <w:r w:rsidR="00000859">
        <w:rPr>
          <w:lang w:val="fr-FR"/>
        </w:rPr>
        <w:t xml:space="preserve"> </w:t>
      </w:r>
      <w:r w:rsidR="00000859" w:rsidRPr="00D37E57">
        <w:rPr>
          <w:lang w:val="fr-FR"/>
        </w:rPr>
        <w:t>865</w:t>
      </w:r>
      <w:r w:rsidR="00000859">
        <w:rPr>
          <w:lang w:val="fr-FR"/>
        </w:rPr>
        <w:t xml:space="preserve"> </w:t>
      </w:r>
      <w:r w:rsidR="00000859" w:rsidRPr="00D37E57">
        <w:rPr>
          <w:lang w:val="fr-FR"/>
        </w:rPr>
        <w:t>0</w:t>
      </w:r>
      <w:r w:rsidR="00000859">
        <w:rPr>
          <w:lang w:val="fr-FR"/>
        </w:rPr>
        <w:br/>
      </w:r>
      <w:r w:rsidR="00AD0F54">
        <w:rPr>
          <w:lang w:val="fr-FR"/>
        </w:rPr>
        <w:t>E-M</w:t>
      </w:r>
      <w:r w:rsidR="00AD0F54" w:rsidRPr="00D37E57">
        <w:rPr>
          <w:lang w:val="fr-FR"/>
        </w:rPr>
        <w:t>ail :</w:t>
      </w:r>
      <w:r w:rsidR="005B0F6C" w:rsidRPr="00D37E57">
        <w:rPr>
          <w:lang w:val="fr-FR"/>
        </w:rPr>
        <w:t xml:space="preserve"> </w:t>
      </w:r>
      <w:hyperlink r:id="rId33" w:history="1">
        <w:r w:rsidR="004F0ED4" w:rsidRPr="00211099">
          <w:rPr>
            <w:rStyle w:val="Hyperlink"/>
            <w:lang w:val="fr-FR"/>
          </w:rPr>
          <w:t>info@tulipinnstuttgartsindelfingencity.com</w:t>
        </w:r>
      </w:hyperlink>
    </w:p>
    <w:p w14:paraId="513FF549" w14:textId="4B810A46" w:rsidR="005B0F6C" w:rsidRPr="00211099" w:rsidRDefault="005B0F6C" w:rsidP="005B0F6C">
      <w:pPr>
        <w:rPr>
          <w:lang w:val="fr-FR"/>
        </w:rPr>
      </w:pPr>
    </w:p>
    <w:p w14:paraId="76158AB0" w14:textId="65D0CE19" w:rsidR="005B0F6C" w:rsidRPr="00211099" w:rsidRDefault="005B0F6C" w:rsidP="008D6CAB">
      <w:pPr>
        <w:rPr>
          <w:lang w:val="fr-FR"/>
        </w:rPr>
      </w:pPr>
    </w:p>
    <w:p w14:paraId="6517E910" w14:textId="1C5A2B3B" w:rsidR="00D71DD9" w:rsidRPr="00D71DD9" w:rsidRDefault="00F35052" w:rsidP="00D71DD9">
      <w:pPr>
        <w:pStyle w:val="berschrift2"/>
      </w:pPr>
      <w:r w:rsidRPr="00E273F2">
        <w:rPr>
          <w:rFonts w:ascii="Titillium Web" w:eastAsiaTheme="minorHAnsi" w:hAnsi="Titillium Web" w:cstheme="minorBidi"/>
          <w:bCs w:val="0"/>
          <w:noProof/>
          <w:color w:val="auto"/>
          <w:sz w:val="20"/>
          <w:szCs w:val="22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FEFDC16" wp14:editId="117C199E">
                <wp:simplePos x="0" y="0"/>
                <wp:positionH relativeFrom="column">
                  <wp:posOffset>3818255</wp:posOffset>
                </wp:positionH>
                <wp:positionV relativeFrom="paragraph">
                  <wp:posOffset>69850</wp:posOffset>
                </wp:positionV>
                <wp:extent cx="2018665" cy="1304290"/>
                <wp:effectExtent l="0" t="0" r="19685" b="10160"/>
                <wp:wrapSquare wrapText="bothSides"/>
                <wp:docPr id="238" name="Textfeld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130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8642B" w14:textId="72906D2B" w:rsidR="00E273F2" w:rsidRDefault="00BC5211" w:rsidP="00E273F2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313614">
                              <w:t xml:space="preserve"> </w:t>
                            </w:r>
                            <w:r w:rsidR="00E273F2" w:rsidRPr="0051678A">
                              <w:sym w:font="Wingdings" w:char="F0E0"/>
                            </w:r>
                            <w:r w:rsidR="00E273F2" w:rsidRPr="00E30ABD">
                              <w:t xml:space="preserve"> Hotel</w:t>
                            </w:r>
                            <w:r w:rsidR="00E273F2">
                              <w:t xml:space="preserve"> </w:t>
                            </w:r>
                          </w:p>
                          <w:p w14:paraId="0D2B2A1D" w14:textId="77777777" w:rsidR="00F35052" w:rsidRDefault="00F35052" w:rsidP="00E273F2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7FA795B7" w14:textId="0A26CA4A" w:rsidR="00E273F2" w:rsidRDefault="00E273F2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3</w:t>
                            </w:r>
                            <w:r w:rsidRPr="0051678A">
                              <w:t xml:space="preserve"> </w:t>
                            </w:r>
                            <w:r>
                              <w:t>min</w:t>
                            </w:r>
                          </w:p>
                          <w:p w14:paraId="4F8F9350" w14:textId="77777777" w:rsidR="00F35052" w:rsidRDefault="00F35052" w:rsidP="00E273F2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B27945A" w14:textId="04DDE464" w:rsidR="00E273F2" w:rsidRPr="00D71DD9" w:rsidRDefault="00E273F2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14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DC16" id="Textfeld 238" o:spid="_x0000_s1036" type="#_x0000_t202" style="position:absolute;margin-left:300.65pt;margin-top:5.5pt;width:158.95pt;height:102.7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">
                <v:textbox>
                  <w:txbxContent>
                    <w:p w14:paraId="2278642B" w14:textId="72906D2B" w:rsidR="00E273F2" w:rsidRDefault="00BC5211" w:rsidP="00E273F2">
                      <w:pPr>
                        <w:pStyle w:val="berschrift5"/>
                      </w:pPr>
                      <w:r>
                        <w:t>Fair</w:t>
                      </w:r>
                      <w:r w:rsidR="00313614">
                        <w:t xml:space="preserve"> </w:t>
                      </w:r>
                      <w:r w:rsidR="00E273F2" w:rsidRPr="0051678A">
                        <w:sym w:font="Wingdings" w:char="F0E0"/>
                      </w:r>
                      <w:r w:rsidR="00E273F2" w:rsidRPr="00E30ABD">
                        <w:t xml:space="preserve"> Hotel</w:t>
                      </w:r>
                      <w:r w:rsidR="00E273F2">
                        <w:t xml:space="preserve"> </w:t>
                      </w:r>
                    </w:p>
                    <w:p w14:paraId="0D2B2A1D" w14:textId="77777777" w:rsidR="00F35052" w:rsidRDefault="00F35052" w:rsidP="00E273F2">
                      <w:pPr>
                        <w:spacing w:after="0" w:line="240" w:lineRule="auto"/>
                        <w:jc w:val="both"/>
                      </w:pPr>
                    </w:p>
                    <w:p w14:paraId="7FA795B7" w14:textId="0A26CA4A" w:rsidR="00E273F2" w:rsidRDefault="00E273F2" w:rsidP="00F35052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3</w:t>
                      </w:r>
                      <w:r w:rsidRPr="0051678A">
                        <w:t xml:space="preserve"> </w:t>
                      </w:r>
                      <w:r>
                        <w:t>min</w:t>
                      </w:r>
                    </w:p>
                    <w:p w14:paraId="4F8F9350" w14:textId="77777777" w:rsidR="00F35052" w:rsidRDefault="00F35052" w:rsidP="00E273F2">
                      <w:pPr>
                        <w:spacing w:after="0" w:line="240" w:lineRule="auto"/>
                        <w:jc w:val="both"/>
                      </w:pPr>
                    </w:p>
                    <w:p w14:paraId="5B27945A" w14:textId="04DDE464" w:rsidR="00E273F2" w:rsidRPr="00D71DD9" w:rsidRDefault="00E273F2" w:rsidP="00F35052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14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151D">
        <w:t>Centro</w:t>
      </w:r>
      <w:r w:rsidR="00AD151D" w:rsidRPr="00D71DD9">
        <w:t xml:space="preserve"> Hotel Böblingen</w:t>
      </w:r>
      <w:r w:rsidR="00BC5211">
        <w:tab/>
      </w:r>
    </w:p>
    <w:p w14:paraId="61550073" w14:textId="61FAC826" w:rsidR="00D71DD9" w:rsidRPr="008165EC" w:rsidRDefault="00F35052" w:rsidP="00D71DD9">
      <w:r w:rsidRPr="00F35052">
        <w:rPr>
          <w:noProof/>
          <w:lang w:val="fr-FR"/>
        </w:rPr>
        <w:drawing>
          <wp:anchor distT="0" distB="0" distL="114300" distR="114300" simplePos="0" relativeHeight="251822080" behindDoc="0" locked="0" layoutInCell="1" allowOverlap="1" wp14:anchorId="5F2B6600" wp14:editId="756E2637">
            <wp:simplePos x="0" y="0"/>
            <wp:positionH relativeFrom="margin">
              <wp:posOffset>4086733</wp:posOffset>
            </wp:positionH>
            <wp:positionV relativeFrom="paragraph">
              <wp:posOffset>540766</wp:posOffset>
            </wp:positionV>
            <wp:extent cx="383540" cy="380365"/>
            <wp:effectExtent l="0" t="0" r="0" b="635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052">
        <w:rPr>
          <w:noProof/>
          <w:lang w:val="fr-FR"/>
        </w:rPr>
        <w:drawing>
          <wp:anchor distT="0" distB="0" distL="114300" distR="114300" simplePos="0" relativeHeight="251820032" behindDoc="0" locked="0" layoutInCell="1" allowOverlap="1" wp14:anchorId="1DF48DAD" wp14:editId="1DBD012C">
            <wp:simplePos x="0" y="0"/>
            <wp:positionH relativeFrom="margin">
              <wp:posOffset>4036949</wp:posOffset>
            </wp:positionH>
            <wp:positionV relativeFrom="paragraph">
              <wp:posOffset>211074</wp:posOffset>
            </wp:positionV>
            <wp:extent cx="432435" cy="336550"/>
            <wp:effectExtent l="0" t="0" r="5715" b="635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DD9" w:rsidRPr="008165EC">
        <w:t>Wolf-Hirth-Straße 8/1</w:t>
      </w:r>
      <w:r w:rsidR="00D71DD9" w:rsidRPr="008165EC">
        <w:br/>
        <w:t>71034 Böblingen</w:t>
      </w:r>
      <w:r w:rsidR="00D37E57">
        <w:t xml:space="preserve"> - Germany</w:t>
      </w:r>
    </w:p>
    <w:p w14:paraId="14FF1C5D" w14:textId="34130C39" w:rsidR="00D71DD9" w:rsidRDefault="00BE65FD" w:rsidP="00D71DD9">
      <w:hyperlink r:id="rId34" w:history="1">
        <w:r w:rsidR="00C629D4">
          <w:rPr>
            <w:rStyle w:val="Hyperlink"/>
            <w:noProof/>
            <w:lang w:eastAsia="de-DE"/>
          </w:rPr>
          <w:t>https://www.centro-hotels.de/de/standorte/stuttgart/Centro-Hotel-Boeblingen/centro-hotel-boeblingen.html</w:t>
        </w:r>
      </w:hyperlink>
      <w:r w:rsidR="00B73CFA">
        <w:rPr>
          <w:rStyle w:val="Hyperlink"/>
          <w:noProof/>
          <w:lang w:eastAsia="de-DE"/>
        </w:rPr>
        <w:br/>
      </w:r>
      <w:r w:rsidR="00D37E57">
        <w:t>Phone</w:t>
      </w:r>
      <w:r w:rsidR="00D71DD9" w:rsidRPr="008165EC">
        <w:t>: +49 (0) 7031</w:t>
      </w:r>
      <w:r w:rsidR="00C629D4">
        <w:t xml:space="preserve"> </w:t>
      </w:r>
      <w:r w:rsidR="00D71DD9" w:rsidRPr="008165EC">
        <w:t>62030</w:t>
      </w:r>
      <w:r w:rsidR="00AE0527">
        <w:br/>
        <w:t xml:space="preserve">E-Mail: </w:t>
      </w:r>
      <w:hyperlink r:id="rId35" w:history="1">
        <w:r w:rsidR="00AE0527" w:rsidRPr="00892036">
          <w:rPr>
            <w:rStyle w:val="Hyperlink"/>
          </w:rPr>
          <w:t>reservierung@centro-hotels.de</w:t>
        </w:r>
      </w:hyperlink>
    </w:p>
    <w:p w14:paraId="19EFD46F" w14:textId="6F44926E" w:rsidR="00AC68B6" w:rsidRDefault="00AC68B6" w:rsidP="00D71DD9"/>
    <w:p w14:paraId="7E470993" w14:textId="0E5152C3" w:rsidR="00F35052" w:rsidRPr="008165EC" w:rsidRDefault="00F35052" w:rsidP="00D71DD9"/>
    <w:p w14:paraId="20B56617" w14:textId="39B559C0" w:rsidR="00D71DD9" w:rsidRPr="00D71DD9" w:rsidRDefault="00E273F2" w:rsidP="00D71DD9">
      <w:pPr>
        <w:pStyle w:val="berschrift2"/>
      </w:pPr>
      <w:r w:rsidRPr="00E273F2">
        <w:rPr>
          <w:rFonts w:ascii="Titillium Web" w:eastAsiaTheme="minorHAnsi" w:hAnsi="Titillium Web" w:cstheme="minorBidi"/>
          <w:bCs w:val="0"/>
          <w:noProof/>
          <w:color w:val="auto"/>
          <w:sz w:val="20"/>
          <w:szCs w:val="22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7A17C87" wp14:editId="15FEC192">
                <wp:simplePos x="0" y="0"/>
                <wp:positionH relativeFrom="margin">
                  <wp:posOffset>3647440</wp:posOffset>
                </wp:positionH>
                <wp:positionV relativeFrom="paragraph">
                  <wp:posOffset>170180</wp:posOffset>
                </wp:positionV>
                <wp:extent cx="1952625" cy="1261745"/>
                <wp:effectExtent l="0" t="0" r="28575" b="14605"/>
                <wp:wrapSquare wrapText="bothSides"/>
                <wp:docPr id="249" name="Textfeld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26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72126" w14:textId="53D1F1BE" w:rsidR="00E273F2" w:rsidRDefault="00BC5211" w:rsidP="00E273F2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313614">
                              <w:t xml:space="preserve"> </w:t>
                            </w:r>
                            <w:r w:rsidR="00E273F2" w:rsidRPr="0051678A">
                              <w:sym w:font="Wingdings" w:char="F0E0"/>
                            </w:r>
                            <w:r w:rsidR="00E273F2" w:rsidRPr="00E30ABD">
                              <w:t xml:space="preserve"> Hotel</w:t>
                            </w:r>
                            <w:r w:rsidR="00E273F2">
                              <w:t xml:space="preserve"> </w:t>
                            </w:r>
                          </w:p>
                          <w:p w14:paraId="5610B288" w14:textId="77777777" w:rsidR="00F35052" w:rsidRDefault="00F35052" w:rsidP="00E273F2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74EF68CC" w14:textId="541F7678" w:rsidR="00E273F2" w:rsidRDefault="00E273F2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10 min</w:t>
                            </w:r>
                          </w:p>
                          <w:p w14:paraId="1CEE6B57" w14:textId="77777777" w:rsidR="00F35052" w:rsidRDefault="00F35052" w:rsidP="00E273F2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1F944A94" w14:textId="599DFC8C" w:rsidR="00E273F2" w:rsidRPr="00D71DD9" w:rsidRDefault="00E273F2" w:rsidP="00F35052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18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7C87" id="Textfeld 249" o:spid="_x0000_s1037" type="#_x0000_t202" style="position:absolute;margin-left:287.2pt;margin-top:13.4pt;width:153.75pt;height:99.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">
                <v:textbox>
                  <w:txbxContent>
                    <w:p w14:paraId="23E72126" w14:textId="53D1F1BE" w:rsidR="00E273F2" w:rsidRDefault="00BC5211" w:rsidP="00E273F2">
                      <w:pPr>
                        <w:pStyle w:val="berschrift5"/>
                      </w:pPr>
                      <w:r>
                        <w:t>Fair</w:t>
                      </w:r>
                      <w:r w:rsidR="00313614">
                        <w:t xml:space="preserve"> </w:t>
                      </w:r>
                      <w:r w:rsidR="00E273F2" w:rsidRPr="0051678A">
                        <w:sym w:font="Wingdings" w:char="F0E0"/>
                      </w:r>
                      <w:r w:rsidR="00E273F2" w:rsidRPr="00E30ABD">
                        <w:t xml:space="preserve"> Hotel</w:t>
                      </w:r>
                      <w:r w:rsidR="00E273F2">
                        <w:t xml:space="preserve"> </w:t>
                      </w:r>
                    </w:p>
                    <w:p w14:paraId="5610B288" w14:textId="77777777" w:rsidR="00F35052" w:rsidRDefault="00F35052" w:rsidP="00E273F2">
                      <w:pPr>
                        <w:spacing w:after="0" w:line="240" w:lineRule="auto"/>
                        <w:jc w:val="both"/>
                      </w:pPr>
                    </w:p>
                    <w:p w14:paraId="74EF68CC" w14:textId="541F7678" w:rsidR="00E273F2" w:rsidRDefault="00E273F2" w:rsidP="00F35052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10 min</w:t>
                      </w:r>
                    </w:p>
                    <w:p w14:paraId="1CEE6B57" w14:textId="77777777" w:rsidR="00F35052" w:rsidRDefault="00F35052" w:rsidP="00E273F2">
                      <w:pPr>
                        <w:spacing w:after="0" w:line="240" w:lineRule="auto"/>
                        <w:jc w:val="both"/>
                      </w:pPr>
                    </w:p>
                    <w:p w14:paraId="1F944A94" w14:textId="599DFC8C" w:rsidR="00E273F2" w:rsidRPr="00D71DD9" w:rsidRDefault="00E273F2" w:rsidP="00F35052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18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1DD9" w:rsidRPr="00D71DD9">
        <w:t xml:space="preserve">Hotel Waldhorn Böblingen </w:t>
      </w:r>
    </w:p>
    <w:p w14:paraId="6A1A49EF" w14:textId="708832D4" w:rsidR="00D71DD9" w:rsidRPr="00D71DD9" w:rsidRDefault="00F35052" w:rsidP="00D71DD9">
      <w:r w:rsidRPr="00F35052">
        <w:rPr>
          <w:noProof/>
        </w:rPr>
        <w:drawing>
          <wp:anchor distT="0" distB="0" distL="114300" distR="114300" simplePos="0" relativeHeight="251824128" behindDoc="0" locked="0" layoutInCell="1" allowOverlap="1" wp14:anchorId="052CEB6F" wp14:editId="0DD28503">
            <wp:simplePos x="0" y="0"/>
            <wp:positionH relativeFrom="margin">
              <wp:posOffset>3846576</wp:posOffset>
            </wp:positionH>
            <wp:positionV relativeFrom="paragraph">
              <wp:posOffset>312801</wp:posOffset>
            </wp:positionV>
            <wp:extent cx="432435" cy="336550"/>
            <wp:effectExtent l="0" t="0" r="5715" b="635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DD9" w:rsidRPr="00D71DD9">
        <w:t>Böblinger Straße</w:t>
      </w:r>
      <w:r w:rsidR="00544E78">
        <w:t xml:space="preserve"> </w:t>
      </w:r>
      <w:r w:rsidR="00D71DD9" w:rsidRPr="00D71DD9">
        <w:t xml:space="preserve">1 </w:t>
      </w:r>
      <w:r w:rsidR="00D71DD9" w:rsidRPr="00D71DD9">
        <w:br/>
        <w:t>71034 Böblingen</w:t>
      </w:r>
      <w:r w:rsidR="00D37E57">
        <w:t xml:space="preserve"> - Germany</w:t>
      </w:r>
    </w:p>
    <w:p w14:paraId="058A8AA8" w14:textId="598A9928" w:rsidR="00103FD3" w:rsidRDefault="00F35052" w:rsidP="00D71DD9">
      <w:r w:rsidRPr="00F35052">
        <w:rPr>
          <w:noProof/>
        </w:rPr>
        <w:drawing>
          <wp:anchor distT="0" distB="0" distL="114300" distR="114300" simplePos="0" relativeHeight="251825152" behindDoc="0" locked="0" layoutInCell="1" allowOverlap="1" wp14:anchorId="5C6622F7" wp14:editId="5F4B8589">
            <wp:simplePos x="0" y="0"/>
            <wp:positionH relativeFrom="margin">
              <wp:posOffset>3896106</wp:posOffset>
            </wp:positionH>
            <wp:positionV relativeFrom="paragraph">
              <wp:posOffset>70866</wp:posOffset>
            </wp:positionV>
            <wp:extent cx="383540" cy="380365"/>
            <wp:effectExtent l="0" t="0" r="0" b="635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6" w:history="1">
        <w:r w:rsidR="00103FD3" w:rsidRPr="00892036">
          <w:rPr>
            <w:rStyle w:val="Hyperlink"/>
          </w:rPr>
          <w:t>https://hotel-waldhorn.de/</w:t>
        </w:r>
      </w:hyperlink>
      <w:r w:rsidR="00103FD3">
        <w:br/>
      </w:r>
      <w:r w:rsidR="00544E78">
        <w:t>Phone</w:t>
      </w:r>
      <w:r w:rsidR="00544E78" w:rsidRPr="00D71DD9">
        <w:t>: +49 (0) 7031</w:t>
      </w:r>
      <w:r w:rsidR="00544E78">
        <w:t xml:space="preserve"> </w:t>
      </w:r>
      <w:r w:rsidR="00544E78" w:rsidRPr="00D71DD9">
        <w:t>76720</w:t>
      </w:r>
      <w:r w:rsidR="00103FD3">
        <w:br/>
        <w:t xml:space="preserve">E-Mail: </w:t>
      </w:r>
      <w:hyperlink r:id="rId37" w:history="1">
        <w:r w:rsidR="00103FD3" w:rsidRPr="00892036">
          <w:rPr>
            <w:rStyle w:val="Hyperlink"/>
          </w:rPr>
          <w:t>info@hotel-waldhorn.de</w:t>
        </w:r>
      </w:hyperlink>
    </w:p>
    <w:p w14:paraId="16C76072" w14:textId="7CE7A02F" w:rsidR="00544E78" w:rsidRDefault="00544E78" w:rsidP="00D71DD9"/>
    <w:p w14:paraId="22992130" w14:textId="5869934F" w:rsidR="00103FD3" w:rsidRDefault="00103FD3" w:rsidP="00D71DD9"/>
    <w:p w14:paraId="524A1C71" w14:textId="534D6119" w:rsidR="00EA204C" w:rsidRDefault="00EA204C" w:rsidP="00BC5211"/>
    <w:p w14:paraId="4B0B8072" w14:textId="6C768937" w:rsidR="000B0F15" w:rsidRPr="000B0F15" w:rsidRDefault="00EA204C" w:rsidP="000B0F15">
      <w:pPr>
        <w:pStyle w:val="berschrift2"/>
      </w:pPr>
      <w:r w:rsidRPr="00EA204C">
        <w:rPr>
          <w:rFonts w:ascii="Titillium Web" w:eastAsiaTheme="minorHAnsi" w:hAnsi="Titillium Web" w:cstheme="minorBidi"/>
          <w:bCs w:val="0"/>
          <w:noProof/>
          <w:color w:val="auto"/>
          <w:sz w:val="20"/>
          <w:szCs w:val="22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4A71650" wp14:editId="7086162B">
                <wp:simplePos x="0" y="0"/>
                <wp:positionH relativeFrom="margin">
                  <wp:posOffset>3647440</wp:posOffset>
                </wp:positionH>
                <wp:positionV relativeFrom="paragraph">
                  <wp:posOffset>52070</wp:posOffset>
                </wp:positionV>
                <wp:extent cx="1952625" cy="1310640"/>
                <wp:effectExtent l="0" t="0" r="28575" b="22860"/>
                <wp:wrapSquare wrapText="bothSides"/>
                <wp:docPr id="260" name="Textfeld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C988D" w14:textId="158D5AF3" w:rsidR="00EA204C" w:rsidRDefault="00BC5211" w:rsidP="00EA204C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313614">
                              <w:t xml:space="preserve"> </w:t>
                            </w:r>
                            <w:r w:rsidR="00EA204C" w:rsidRPr="0051678A">
                              <w:sym w:font="Wingdings" w:char="F0E0"/>
                            </w:r>
                            <w:r w:rsidR="00EA204C" w:rsidRPr="00E30ABD">
                              <w:t xml:space="preserve"> Hotel</w:t>
                            </w:r>
                            <w:r w:rsidR="00EA204C">
                              <w:t xml:space="preserve"> </w:t>
                            </w:r>
                          </w:p>
                          <w:p w14:paraId="3606ED5C" w14:textId="77777777" w:rsidR="006B4E15" w:rsidRDefault="006B4E15" w:rsidP="00EA204C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7EBBE5F0" w14:textId="77777777" w:rsidR="006B4E15" w:rsidRDefault="00EA204C" w:rsidP="006B4E15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7</w:t>
                            </w:r>
                            <w:r w:rsidRPr="0051678A">
                              <w:t xml:space="preserve"> </w:t>
                            </w:r>
                            <w:r>
                              <w:t>min</w:t>
                            </w:r>
                          </w:p>
                          <w:p w14:paraId="565AE850" w14:textId="77777777" w:rsidR="006B4E15" w:rsidRDefault="006B4E15" w:rsidP="006B4E15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</w:p>
                          <w:p w14:paraId="6B6BCE00" w14:textId="09713069" w:rsidR="00EA204C" w:rsidRPr="00D71DD9" w:rsidRDefault="00EA204C" w:rsidP="006B4E15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15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71650" id="Textfeld 260" o:spid="_x0000_s1038" type="#_x0000_t202" style="position:absolute;margin-left:287.2pt;margin-top:4.1pt;width:153.75pt;height:103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">
                <v:textbox>
                  <w:txbxContent>
                    <w:p w14:paraId="450C988D" w14:textId="158D5AF3" w:rsidR="00EA204C" w:rsidRDefault="00BC5211" w:rsidP="00EA204C">
                      <w:pPr>
                        <w:pStyle w:val="berschrift5"/>
                      </w:pPr>
                      <w:r>
                        <w:t>Fair</w:t>
                      </w:r>
                      <w:r w:rsidR="00313614">
                        <w:t xml:space="preserve"> </w:t>
                      </w:r>
                      <w:r w:rsidR="00EA204C" w:rsidRPr="0051678A">
                        <w:sym w:font="Wingdings" w:char="F0E0"/>
                      </w:r>
                      <w:r w:rsidR="00EA204C" w:rsidRPr="00E30ABD">
                        <w:t xml:space="preserve"> Hotel</w:t>
                      </w:r>
                      <w:r w:rsidR="00EA204C">
                        <w:t xml:space="preserve"> </w:t>
                      </w:r>
                    </w:p>
                    <w:p w14:paraId="3606ED5C" w14:textId="77777777" w:rsidR="006B4E15" w:rsidRDefault="006B4E15" w:rsidP="00EA204C">
                      <w:pPr>
                        <w:spacing w:after="0" w:line="240" w:lineRule="auto"/>
                        <w:jc w:val="both"/>
                      </w:pPr>
                    </w:p>
                    <w:p w14:paraId="7EBBE5F0" w14:textId="77777777" w:rsidR="006B4E15" w:rsidRDefault="00EA204C" w:rsidP="006B4E15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7</w:t>
                      </w:r>
                      <w:r w:rsidRPr="0051678A">
                        <w:t xml:space="preserve"> </w:t>
                      </w:r>
                      <w:r>
                        <w:t>min</w:t>
                      </w:r>
                    </w:p>
                    <w:p w14:paraId="565AE850" w14:textId="77777777" w:rsidR="006B4E15" w:rsidRDefault="006B4E15" w:rsidP="006B4E15">
                      <w:pPr>
                        <w:spacing w:after="0" w:line="240" w:lineRule="auto"/>
                        <w:ind w:left="567" w:firstLine="567"/>
                        <w:jc w:val="both"/>
                      </w:pPr>
                    </w:p>
                    <w:p w14:paraId="6B6BCE00" w14:textId="09713069" w:rsidR="00EA204C" w:rsidRPr="00D71DD9" w:rsidRDefault="00EA204C" w:rsidP="006B4E15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15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151D">
        <w:t>BB City Hotel</w:t>
      </w:r>
      <w:r w:rsidR="000B0F15" w:rsidRPr="000B0F15">
        <w:t xml:space="preserve"> </w:t>
      </w:r>
    </w:p>
    <w:p w14:paraId="134B7699" w14:textId="3019122A" w:rsidR="000B0F15" w:rsidRPr="000B0F15" w:rsidRDefault="006B4E15" w:rsidP="000B0F15">
      <w:r w:rsidRPr="006B4E15">
        <w:rPr>
          <w:noProof/>
        </w:rPr>
        <w:drawing>
          <wp:anchor distT="0" distB="0" distL="114300" distR="114300" simplePos="0" relativeHeight="251827200" behindDoc="0" locked="0" layoutInCell="1" allowOverlap="1" wp14:anchorId="01D637AB" wp14:editId="26406765">
            <wp:simplePos x="0" y="0"/>
            <wp:positionH relativeFrom="margin">
              <wp:posOffset>3870325</wp:posOffset>
            </wp:positionH>
            <wp:positionV relativeFrom="paragraph">
              <wp:posOffset>186690</wp:posOffset>
            </wp:positionV>
            <wp:extent cx="432435" cy="336550"/>
            <wp:effectExtent l="0" t="0" r="5715" b="6350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E15">
        <w:rPr>
          <w:noProof/>
        </w:rPr>
        <w:drawing>
          <wp:anchor distT="0" distB="0" distL="114300" distR="114300" simplePos="0" relativeHeight="251828224" behindDoc="0" locked="0" layoutInCell="1" allowOverlap="1" wp14:anchorId="49424B59" wp14:editId="0FCB4990">
            <wp:simplePos x="0" y="0"/>
            <wp:positionH relativeFrom="margin">
              <wp:posOffset>3920363</wp:posOffset>
            </wp:positionH>
            <wp:positionV relativeFrom="paragraph">
              <wp:posOffset>516255</wp:posOffset>
            </wp:positionV>
            <wp:extent cx="383540" cy="380365"/>
            <wp:effectExtent l="0" t="0" r="0" b="635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F15" w:rsidRPr="000B0F15">
        <w:t>Marktstraße 44</w:t>
      </w:r>
      <w:r w:rsidR="000B0F15" w:rsidRPr="000B0F15">
        <w:br/>
        <w:t>71032 Böblingen</w:t>
      </w:r>
      <w:r w:rsidR="00D37E57">
        <w:t xml:space="preserve"> - Germany</w:t>
      </w:r>
    </w:p>
    <w:p w14:paraId="20D9C9CA" w14:textId="55156293" w:rsidR="006F5B39" w:rsidRDefault="00BE65FD" w:rsidP="006F5B39">
      <w:hyperlink r:id="rId38" w:history="1">
        <w:r w:rsidR="006F5B39" w:rsidRPr="00892036">
          <w:rPr>
            <w:rStyle w:val="Hyperlink"/>
          </w:rPr>
          <w:t>https://www.city-hotel.com/en/</w:t>
        </w:r>
      </w:hyperlink>
      <w:r w:rsidR="006F5B39">
        <w:br/>
        <w:t>Phone</w:t>
      </w:r>
      <w:r w:rsidR="006F5B39" w:rsidRPr="000B0F15">
        <w:t>: +49 (0) 7031</w:t>
      </w:r>
      <w:r w:rsidR="00DC5FD3">
        <w:t xml:space="preserve"> </w:t>
      </w:r>
      <w:r w:rsidR="006F5B39" w:rsidRPr="000B0F15">
        <w:t>225087</w:t>
      </w:r>
      <w:r w:rsidR="004746C1">
        <w:br/>
        <w:t xml:space="preserve">E-Mail: </w:t>
      </w:r>
      <w:hyperlink r:id="rId39" w:history="1">
        <w:r w:rsidR="004746C1" w:rsidRPr="00892036">
          <w:rPr>
            <w:rStyle w:val="Hyperlink"/>
          </w:rPr>
          <w:t>post@city-hotel.com</w:t>
        </w:r>
      </w:hyperlink>
    </w:p>
    <w:p w14:paraId="0FBBFEA8" w14:textId="03127D02" w:rsidR="006F5B39" w:rsidRDefault="006F5B39" w:rsidP="000B0F15"/>
    <w:p w14:paraId="756189F0" w14:textId="64C19A9E" w:rsidR="00F35052" w:rsidRDefault="00F35052" w:rsidP="000B0F15"/>
    <w:p w14:paraId="6BC0C20A" w14:textId="7AE7BF23" w:rsidR="000B0F15" w:rsidRPr="000B0F15" w:rsidRDefault="00EA204C" w:rsidP="000B0F15">
      <w:pPr>
        <w:pStyle w:val="berschrift2"/>
        <w:rPr>
          <w:u w:val="single"/>
        </w:rPr>
      </w:pPr>
      <w:r w:rsidRPr="00EA204C">
        <w:rPr>
          <w:rFonts w:ascii="Titillium Web" w:eastAsiaTheme="minorHAnsi" w:hAnsi="Titillium Web" w:cstheme="minorBidi"/>
          <w:bCs w:val="0"/>
          <w:noProof/>
          <w:color w:val="auto"/>
          <w:sz w:val="20"/>
          <w:szCs w:val="22"/>
          <w:u w:val="single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D0219C3" wp14:editId="0826806D">
                <wp:simplePos x="0" y="0"/>
                <wp:positionH relativeFrom="margin">
                  <wp:posOffset>3635375</wp:posOffset>
                </wp:positionH>
                <wp:positionV relativeFrom="paragraph">
                  <wp:posOffset>105410</wp:posOffset>
                </wp:positionV>
                <wp:extent cx="1933575" cy="1341120"/>
                <wp:effectExtent l="0" t="0" r="28575" b="11430"/>
                <wp:wrapSquare wrapText="bothSides"/>
                <wp:docPr id="266" name="Textfeld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34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F15E" w14:textId="6D79C8CC" w:rsidR="00EA204C" w:rsidRDefault="00BC5211" w:rsidP="00EA204C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313614">
                              <w:t xml:space="preserve"> </w:t>
                            </w:r>
                            <w:r w:rsidR="00EA204C" w:rsidRPr="0051678A">
                              <w:sym w:font="Wingdings" w:char="F0E0"/>
                            </w:r>
                            <w:r w:rsidR="00EA204C" w:rsidRPr="00E30ABD">
                              <w:t xml:space="preserve"> Hotel</w:t>
                            </w:r>
                            <w:r w:rsidR="00EA204C">
                              <w:t xml:space="preserve"> </w:t>
                            </w:r>
                          </w:p>
                          <w:p w14:paraId="462CDF92" w14:textId="77777777" w:rsidR="006B4E15" w:rsidRDefault="006B4E15" w:rsidP="00EA204C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20AB257E" w14:textId="60CA2651" w:rsidR="006B4E15" w:rsidRDefault="00EA204C" w:rsidP="006B4E15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8</w:t>
                            </w:r>
                            <w:r w:rsidRPr="0051678A">
                              <w:t xml:space="preserve"> </w:t>
                            </w:r>
                            <w:r>
                              <w:t>mi</w:t>
                            </w:r>
                            <w:r w:rsidRPr="00D71DD9">
                              <w:t xml:space="preserve">n </w:t>
                            </w:r>
                          </w:p>
                          <w:p w14:paraId="395771A3" w14:textId="77777777" w:rsidR="006B4E15" w:rsidRDefault="006B4E15" w:rsidP="00EA204C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28D0FE6B" w14:textId="4289BE54" w:rsidR="00EA204C" w:rsidRPr="00D71DD9" w:rsidRDefault="00EA204C" w:rsidP="006B4E15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14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19C3" id="Textfeld 266" o:spid="_x0000_s1039" type="#_x0000_t202" style="position:absolute;margin-left:286.25pt;margin-top:8.3pt;width:152.25pt;height:105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">
                <v:textbox>
                  <w:txbxContent>
                    <w:p w14:paraId="1ED4F15E" w14:textId="6D79C8CC" w:rsidR="00EA204C" w:rsidRDefault="00BC5211" w:rsidP="00EA204C">
                      <w:pPr>
                        <w:pStyle w:val="berschrift5"/>
                      </w:pPr>
                      <w:r>
                        <w:t>Fair</w:t>
                      </w:r>
                      <w:r w:rsidR="00313614">
                        <w:t xml:space="preserve"> </w:t>
                      </w:r>
                      <w:r w:rsidR="00EA204C" w:rsidRPr="0051678A">
                        <w:sym w:font="Wingdings" w:char="F0E0"/>
                      </w:r>
                      <w:r w:rsidR="00EA204C" w:rsidRPr="00E30ABD">
                        <w:t xml:space="preserve"> Hotel</w:t>
                      </w:r>
                      <w:r w:rsidR="00EA204C">
                        <w:t xml:space="preserve"> </w:t>
                      </w:r>
                    </w:p>
                    <w:p w14:paraId="462CDF92" w14:textId="77777777" w:rsidR="006B4E15" w:rsidRDefault="006B4E15" w:rsidP="00EA204C">
                      <w:pPr>
                        <w:spacing w:after="0" w:line="240" w:lineRule="auto"/>
                        <w:jc w:val="both"/>
                      </w:pPr>
                    </w:p>
                    <w:p w14:paraId="20AB257E" w14:textId="60CA2651" w:rsidR="006B4E15" w:rsidRDefault="00EA204C" w:rsidP="006B4E15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8</w:t>
                      </w:r>
                      <w:r w:rsidRPr="0051678A">
                        <w:t xml:space="preserve"> </w:t>
                      </w:r>
                      <w:r>
                        <w:t>mi</w:t>
                      </w:r>
                      <w:r w:rsidRPr="00D71DD9">
                        <w:t xml:space="preserve">n </w:t>
                      </w:r>
                    </w:p>
                    <w:p w14:paraId="395771A3" w14:textId="77777777" w:rsidR="006B4E15" w:rsidRDefault="006B4E15" w:rsidP="00EA204C">
                      <w:pPr>
                        <w:spacing w:after="0" w:line="240" w:lineRule="auto"/>
                        <w:jc w:val="both"/>
                      </w:pPr>
                    </w:p>
                    <w:p w14:paraId="28D0FE6B" w14:textId="4289BE54" w:rsidR="00EA204C" w:rsidRPr="00D71DD9" w:rsidRDefault="00EA204C" w:rsidP="006B4E15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14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1EFF">
        <w:t>Hotel Böhler</w:t>
      </w:r>
    </w:p>
    <w:p w14:paraId="5CE0F6FD" w14:textId="15B60137" w:rsidR="000B0F15" w:rsidRPr="000B0F15" w:rsidRDefault="006B4E15" w:rsidP="000B0F15">
      <w:r w:rsidRPr="006B4E15">
        <w:rPr>
          <w:noProof/>
        </w:rPr>
        <w:drawing>
          <wp:anchor distT="0" distB="0" distL="114300" distR="114300" simplePos="0" relativeHeight="251831296" behindDoc="0" locked="0" layoutInCell="1" allowOverlap="1" wp14:anchorId="1D969AE1" wp14:editId="3350ADCB">
            <wp:simplePos x="0" y="0"/>
            <wp:positionH relativeFrom="margin">
              <wp:posOffset>3902075</wp:posOffset>
            </wp:positionH>
            <wp:positionV relativeFrom="paragraph">
              <wp:posOffset>565785</wp:posOffset>
            </wp:positionV>
            <wp:extent cx="383540" cy="380365"/>
            <wp:effectExtent l="0" t="0" r="0" b="635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E15">
        <w:rPr>
          <w:noProof/>
        </w:rPr>
        <w:drawing>
          <wp:anchor distT="0" distB="0" distL="114300" distR="114300" simplePos="0" relativeHeight="251830272" behindDoc="0" locked="0" layoutInCell="1" allowOverlap="1" wp14:anchorId="1B1F17F0" wp14:editId="46E269D2">
            <wp:simplePos x="0" y="0"/>
            <wp:positionH relativeFrom="margin">
              <wp:posOffset>3852672</wp:posOffset>
            </wp:positionH>
            <wp:positionV relativeFrom="paragraph">
              <wp:posOffset>236347</wp:posOffset>
            </wp:positionV>
            <wp:extent cx="432435" cy="336550"/>
            <wp:effectExtent l="0" t="0" r="5715" b="635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F15" w:rsidRPr="000B0F15">
        <w:t>Postplatz 17</w:t>
      </w:r>
      <w:r w:rsidR="000B0F15" w:rsidRPr="000B0F15">
        <w:br/>
        <w:t>71032 Böblingen</w:t>
      </w:r>
      <w:r w:rsidR="00D37E57">
        <w:t xml:space="preserve"> - Germany</w:t>
      </w:r>
    </w:p>
    <w:p w14:paraId="728B8F1F" w14:textId="7F630B50" w:rsidR="00661559" w:rsidRDefault="00BE65FD" w:rsidP="00661559">
      <w:hyperlink r:id="rId40" w:history="1">
        <w:r w:rsidR="00F92C5B" w:rsidRPr="00892036">
          <w:rPr>
            <w:rStyle w:val="Hyperlink"/>
          </w:rPr>
          <w:t>https://www.hotel-boehler.com/en/</w:t>
        </w:r>
      </w:hyperlink>
      <w:r w:rsidR="00F92C5B">
        <w:br/>
      </w:r>
      <w:r w:rsidR="00D37E57">
        <w:t>Phone</w:t>
      </w:r>
      <w:r w:rsidR="000B0F15" w:rsidRPr="000B0F15">
        <w:t>: +49 (0) 7031</w:t>
      </w:r>
      <w:r w:rsidR="00F92C5B">
        <w:t xml:space="preserve"> </w:t>
      </w:r>
      <w:r w:rsidR="000B0F15" w:rsidRPr="000B0F15">
        <w:t>46040</w:t>
      </w:r>
      <w:r w:rsidR="00661559">
        <w:br/>
        <w:t xml:space="preserve">E-Mail: </w:t>
      </w:r>
      <w:hyperlink r:id="rId41" w:history="1">
        <w:r w:rsidR="00661559" w:rsidRPr="00892036">
          <w:rPr>
            <w:rStyle w:val="Hyperlink"/>
          </w:rPr>
          <w:t>mail@hotel-boehler.com</w:t>
        </w:r>
      </w:hyperlink>
    </w:p>
    <w:p w14:paraId="3D701D67" w14:textId="41FD824E" w:rsidR="000B0F15" w:rsidRPr="000B0F15" w:rsidRDefault="00661559" w:rsidP="000B0F15">
      <w:r w:rsidRPr="00661559">
        <w:t xml:space="preserve"> </w:t>
      </w:r>
    </w:p>
    <w:p w14:paraId="3C12C5E0" w14:textId="77777777" w:rsidR="00EA204C" w:rsidRDefault="00EA204C" w:rsidP="00BC5211"/>
    <w:p w14:paraId="35B1B897" w14:textId="6B65F7B0" w:rsidR="000B0F15" w:rsidRPr="000B0F15" w:rsidRDefault="00EA204C" w:rsidP="000B0F15">
      <w:pPr>
        <w:pStyle w:val="berschrift2"/>
      </w:pPr>
      <w:r w:rsidRPr="00EA204C">
        <w:rPr>
          <w:noProof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1366E7A" wp14:editId="1403A3E4">
                <wp:simplePos x="0" y="0"/>
                <wp:positionH relativeFrom="margin">
                  <wp:posOffset>3665855</wp:posOffset>
                </wp:positionH>
                <wp:positionV relativeFrom="paragraph">
                  <wp:posOffset>177165</wp:posOffset>
                </wp:positionV>
                <wp:extent cx="2056765" cy="1706880"/>
                <wp:effectExtent l="0" t="0" r="19685" b="26670"/>
                <wp:wrapSquare wrapText="bothSides"/>
                <wp:docPr id="2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449B1" w14:textId="70B6EEDA" w:rsidR="00EA204C" w:rsidRDefault="00BC5211" w:rsidP="00EA204C">
                            <w:pPr>
                              <w:pStyle w:val="berschrift5"/>
                            </w:pPr>
                            <w:r>
                              <w:t>Fair</w:t>
                            </w:r>
                            <w:r w:rsidR="00313614">
                              <w:t xml:space="preserve"> </w:t>
                            </w:r>
                            <w:r w:rsidR="00EA204C" w:rsidRPr="00375109">
                              <w:sym w:font="Wingdings" w:char="F0E0"/>
                            </w:r>
                            <w:r w:rsidR="00EA204C" w:rsidRPr="00E30ABD">
                              <w:t xml:space="preserve"> Hotel</w:t>
                            </w:r>
                            <w:r w:rsidR="00EA204C">
                              <w:t xml:space="preserve"> </w:t>
                            </w:r>
                          </w:p>
                          <w:p w14:paraId="1F36E29D" w14:textId="77777777" w:rsidR="006B4E15" w:rsidRDefault="006B4E15" w:rsidP="00EA204C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130BED63" w14:textId="75DFA12B" w:rsidR="00EA204C" w:rsidRDefault="00EA204C" w:rsidP="006B4E15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7 min</w:t>
                            </w:r>
                          </w:p>
                          <w:p w14:paraId="4B9E9986" w14:textId="77777777" w:rsidR="00EA204C" w:rsidRDefault="00EA204C" w:rsidP="00EA204C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  <w:p w14:paraId="1E748A1D" w14:textId="17A05B68" w:rsidR="00EA204C" w:rsidRDefault="00EA204C" w:rsidP="006B4E15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17 min</w:t>
                            </w:r>
                          </w:p>
                          <w:p w14:paraId="67EA488A" w14:textId="77777777" w:rsidR="006B4E15" w:rsidRDefault="006B4E15" w:rsidP="00EA204C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</w:p>
                          <w:p w14:paraId="77E34B9B" w14:textId="09BB0CE4" w:rsidR="00EA204C" w:rsidRPr="00182895" w:rsidRDefault="00EA204C" w:rsidP="006B4E15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16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66E7A" id="_x0000_s1040" type="#_x0000_t202" style="position:absolute;margin-left:288.65pt;margin-top:13.95pt;width:161.95pt;height:134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">
                <v:textbox>
                  <w:txbxContent>
                    <w:p w14:paraId="698449B1" w14:textId="70B6EEDA" w:rsidR="00EA204C" w:rsidRDefault="00BC5211" w:rsidP="00EA204C">
                      <w:pPr>
                        <w:pStyle w:val="berschrift5"/>
                      </w:pPr>
                      <w:r>
                        <w:t>Fair</w:t>
                      </w:r>
                      <w:r w:rsidR="00313614">
                        <w:t xml:space="preserve"> </w:t>
                      </w:r>
                      <w:r w:rsidR="00EA204C" w:rsidRPr="00375109">
                        <w:sym w:font="Wingdings" w:char="F0E0"/>
                      </w:r>
                      <w:r w:rsidR="00EA204C" w:rsidRPr="00E30ABD">
                        <w:t xml:space="preserve"> Hotel</w:t>
                      </w:r>
                      <w:r w:rsidR="00EA204C">
                        <w:t xml:space="preserve"> </w:t>
                      </w:r>
                    </w:p>
                    <w:p w14:paraId="1F36E29D" w14:textId="77777777" w:rsidR="006B4E15" w:rsidRDefault="006B4E15" w:rsidP="00EA204C">
                      <w:pPr>
                        <w:spacing w:after="0" w:line="240" w:lineRule="auto"/>
                        <w:jc w:val="both"/>
                      </w:pPr>
                    </w:p>
                    <w:p w14:paraId="130BED63" w14:textId="75DFA12B" w:rsidR="00EA204C" w:rsidRDefault="00EA204C" w:rsidP="006B4E15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7 min</w:t>
                      </w:r>
                    </w:p>
                    <w:p w14:paraId="4B9E9986" w14:textId="77777777" w:rsidR="00EA204C" w:rsidRDefault="00EA204C" w:rsidP="00EA204C">
                      <w:pPr>
                        <w:spacing w:after="0" w:line="240" w:lineRule="auto"/>
                        <w:jc w:val="both"/>
                      </w:pPr>
                      <w:r>
                        <w:t xml:space="preserve">    </w:t>
                      </w:r>
                    </w:p>
                    <w:p w14:paraId="1E748A1D" w14:textId="17A05B68" w:rsidR="00EA204C" w:rsidRDefault="00EA204C" w:rsidP="006B4E15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17 min</w:t>
                      </w:r>
                    </w:p>
                    <w:p w14:paraId="67EA488A" w14:textId="77777777" w:rsidR="006B4E15" w:rsidRDefault="006B4E15" w:rsidP="00EA204C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</w:p>
                    <w:p w14:paraId="77E34B9B" w14:textId="09BB0CE4" w:rsidR="00EA204C" w:rsidRPr="00182895" w:rsidRDefault="00EA204C" w:rsidP="006B4E15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16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0F15" w:rsidRPr="000B0F15">
        <w:t xml:space="preserve">V Boutique Hotel Böblingen </w:t>
      </w:r>
    </w:p>
    <w:p w14:paraId="7E03510B" w14:textId="751B78DF" w:rsidR="000B0F15" w:rsidRPr="000B0F15" w:rsidRDefault="006B4E15" w:rsidP="000B0F15">
      <w:r w:rsidRPr="006B4E15">
        <w:rPr>
          <w:rStyle w:val="Hyperlink"/>
          <w:noProof/>
        </w:rPr>
        <w:drawing>
          <wp:anchor distT="0" distB="0" distL="114300" distR="114300" simplePos="0" relativeHeight="251833344" behindDoc="0" locked="0" layoutInCell="1" allowOverlap="1" wp14:anchorId="359B2138" wp14:editId="340BC66A">
            <wp:simplePos x="0" y="0"/>
            <wp:positionH relativeFrom="margin">
              <wp:posOffset>3861308</wp:posOffset>
            </wp:positionH>
            <wp:positionV relativeFrom="paragraph">
              <wp:posOffset>326517</wp:posOffset>
            </wp:positionV>
            <wp:extent cx="432435" cy="336550"/>
            <wp:effectExtent l="0" t="0" r="5715" b="635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F15" w:rsidRPr="000B0F15">
        <w:t>Otto-Lilienthal-Straße 32</w:t>
      </w:r>
      <w:r w:rsidR="000B0F15" w:rsidRPr="000B0F15">
        <w:br/>
        <w:t>71034 Böblingen</w:t>
      </w:r>
      <w:r w:rsidR="00D37E57">
        <w:t xml:space="preserve"> - Germany</w:t>
      </w:r>
    </w:p>
    <w:p w14:paraId="6AD956C7" w14:textId="5F5215A3" w:rsidR="00110E93" w:rsidRDefault="006B4E15" w:rsidP="000B0F15">
      <w:pPr>
        <w:rPr>
          <w:rStyle w:val="Hyperlink"/>
        </w:rPr>
      </w:pPr>
      <w:r w:rsidRPr="006B4E15">
        <w:rPr>
          <w:rStyle w:val="Hyperlink"/>
          <w:noProof/>
        </w:rPr>
        <w:drawing>
          <wp:anchor distT="0" distB="0" distL="114300" distR="114300" simplePos="0" relativeHeight="251835392" behindDoc="0" locked="0" layoutInCell="1" allowOverlap="1" wp14:anchorId="173AC196" wp14:editId="6D8C1418">
            <wp:simplePos x="0" y="0"/>
            <wp:positionH relativeFrom="margin">
              <wp:posOffset>3918585</wp:posOffset>
            </wp:positionH>
            <wp:positionV relativeFrom="paragraph">
              <wp:posOffset>464820</wp:posOffset>
            </wp:positionV>
            <wp:extent cx="383540" cy="380365"/>
            <wp:effectExtent l="0" t="0" r="0" b="63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E15">
        <w:rPr>
          <w:rStyle w:val="Hyperlink"/>
          <w:noProof/>
        </w:rPr>
        <w:drawing>
          <wp:anchor distT="0" distB="0" distL="114300" distR="114300" simplePos="0" relativeHeight="251834368" behindDoc="0" locked="0" layoutInCell="1" allowOverlap="1" wp14:anchorId="559C7215" wp14:editId="7D2494F0">
            <wp:simplePos x="0" y="0"/>
            <wp:positionH relativeFrom="margin">
              <wp:posOffset>3894328</wp:posOffset>
            </wp:positionH>
            <wp:positionV relativeFrom="paragraph">
              <wp:posOffset>56642</wp:posOffset>
            </wp:positionV>
            <wp:extent cx="411480" cy="408305"/>
            <wp:effectExtent l="0" t="0" r="7620" b="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telliste-anreise-per-zu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2" w:history="1">
        <w:r w:rsidR="00C81954" w:rsidRPr="00892036">
          <w:rPr>
            <w:rStyle w:val="Hyperlink"/>
          </w:rPr>
          <w:t>https://www.v-boutique-hotel.de/english-summary.html</w:t>
        </w:r>
      </w:hyperlink>
      <w:r w:rsidR="00C81954">
        <w:br/>
      </w:r>
      <w:r w:rsidR="00D37E57">
        <w:t>Phone</w:t>
      </w:r>
      <w:r w:rsidR="000B0F15" w:rsidRPr="000B0F15">
        <w:t>: +49 (0) 7031</w:t>
      </w:r>
      <w:r w:rsidR="00C81954">
        <w:t xml:space="preserve"> </w:t>
      </w:r>
      <w:r w:rsidR="000B0F15" w:rsidRPr="000B0F15">
        <w:t>4662046</w:t>
      </w:r>
      <w:r w:rsidR="00110E93">
        <w:br/>
        <w:t xml:space="preserve">E-Mail: </w:t>
      </w:r>
      <w:hyperlink r:id="rId43" w:history="1">
        <w:r w:rsidR="00110E93" w:rsidRPr="00110E93">
          <w:rPr>
            <w:rStyle w:val="Hyperlink"/>
          </w:rPr>
          <w:t>mail@v-boutique-hotel.de</w:t>
        </w:r>
      </w:hyperlink>
    </w:p>
    <w:p w14:paraId="6B14F71D" w14:textId="1E58F8C4" w:rsidR="00BE65FD" w:rsidRDefault="00BE65FD" w:rsidP="000B0F15">
      <w:pPr>
        <w:rPr>
          <w:b/>
          <w:bCs/>
        </w:rPr>
      </w:pPr>
    </w:p>
    <w:p w14:paraId="564C39F7" w14:textId="45588C80" w:rsidR="00BE65FD" w:rsidRDefault="00BE65FD" w:rsidP="000B0F15">
      <w:pPr>
        <w:rPr>
          <w:b/>
          <w:bCs/>
        </w:rPr>
      </w:pPr>
    </w:p>
    <w:p w14:paraId="7112E72F" w14:textId="7D3BEA5C" w:rsidR="00BE65FD" w:rsidRDefault="00BE65FD" w:rsidP="000B0F15">
      <w:pPr>
        <w:rPr>
          <w:b/>
          <w:bCs/>
        </w:rPr>
      </w:pPr>
    </w:p>
    <w:p w14:paraId="530107BA" w14:textId="77777777" w:rsidR="00BE65FD" w:rsidRPr="009E735A" w:rsidRDefault="00BE65FD" w:rsidP="00BE65FD">
      <w:pPr>
        <w:pStyle w:val="berschrift2"/>
      </w:pPr>
      <w:r w:rsidRPr="00127C76">
        <w:rPr>
          <w:noProof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477BF5C" wp14:editId="00F4D291">
                <wp:simplePos x="0" y="0"/>
                <wp:positionH relativeFrom="column">
                  <wp:posOffset>3537585</wp:posOffset>
                </wp:positionH>
                <wp:positionV relativeFrom="paragraph">
                  <wp:posOffset>86995</wp:posOffset>
                </wp:positionV>
                <wp:extent cx="2056765" cy="944880"/>
                <wp:effectExtent l="0" t="0" r="19685" b="26670"/>
                <wp:wrapSquare wrapText="bothSides"/>
                <wp:docPr id="2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89115" w14:textId="77777777" w:rsidR="00BE65FD" w:rsidRDefault="00BE65FD" w:rsidP="00BE65FD">
                            <w:pPr>
                              <w:pStyle w:val="berschrift5"/>
                            </w:pPr>
                            <w:r>
                              <w:t xml:space="preserve">Fair </w:t>
                            </w:r>
                            <w:r w:rsidRPr="00375109">
                              <w:sym w:font="Wingdings" w:char="F0E0"/>
                            </w:r>
                            <w:r w:rsidRPr="00E30ABD">
                              <w:t xml:space="preserve"> Hotel</w:t>
                            </w:r>
                            <w:r>
                              <w:t xml:space="preserve"> </w:t>
                            </w:r>
                          </w:p>
                          <w:p w14:paraId="64E292B1" w14:textId="77777777" w:rsidR="00BE65FD" w:rsidRDefault="00BE65FD" w:rsidP="00BE65FD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632275C0" w14:textId="77777777" w:rsidR="00BE65FD" w:rsidRPr="00182895" w:rsidRDefault="00BE65FD" w:rsidP="00BE65FD">
                            <w:pPr>
                              <w:spacing w:after="0" w:line="240" w:lineRule="auto"/>
                              <w:ind w:left="567" w:firstLine="567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  <w:r>
                              <w:t>6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7BF5C" id="_x0000_s1041" type="#_x0000_t202" style="position:absolute;margin-left:278.55pt;margin-top:6.85pt;width:161.95pt;height:74.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/EKgIAAE0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">
                <v:textbox>
                  <w:txbxContent>
                    <w:p w14:paraId="12F89115" w14:textId="77777777" w:rsidR="00BE65FD" w:rsidRDefault="00BE65FD" w:rsidP="00BE65FD">
                      <w:pPr>
                        <w:pStyle w:val="berschrift5"/>
                      </w:pPr>
                      <w:r>
                        <w:t xml:space="preserve">Fair </w:t>
                      </w:r>
                      <w:r w:rsidRPr="00375109">
                        <w:sym w:font="Wingdings" w:char="F0E0"/>
                      </w:r>
                      <w:r w:rsidRPr="00E30ABD">
                        <w:t xml:space="preserve"> Hotel</w:t>
                      </w:r>
                      <w:r>
                        <w:t xml:space="preserve"> </w:t>
                      </w:r>
                    </w:p>
                    <w:p w14:paraId="64E292B1" w14:textId="77777777" w:rsidR="00BE65FD" w:rsidRDefault="00BE65FD" w:rsidP="00BE65FD">
                      <w:pPr>
                        <w:spacing w:after="0" w:line="240" w:lineRule="auto"/>
                        <w:jc w:val="both"/>
                      </w:pPr>
                    </w:p>
                    <w:p w14:paraId="632275C0" w14:textId="77777777" w:rsidR="00BE65FD" w:rsidRPr="00182895" w:rsidRDefault="00BE65FD" w:rsidP="00BE65FD">
                      <w:pPr>
                        <w:spacing w:after="0" w:line="240" w:lineRule="auto"/>
                        <w:ind w:left="567" w:firstLine="567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  <w:r>
                        <w:t>6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t>the</w:t>
      </w:r>
      <w:proofErr w:type="spellEnd"/>
      <w:r>
        <w:t xml:space="preserve"> </w:t>
      </w:r>
      <w:proofErr w:type="spellStart"/>
      <w:r>
        <w:t>niu</w:t>
      </w:r>
      <w:proofErr w:type="spellEnd"/>
      <w:r>
        <w:t xml:space="preserve"> Star </w:t>
      </w:r>
    </w:p>
    <w:p w14:paraId="699255F1" w14:textId="77777777" w:rsidR="00BE65FD" w:rsidRPr="009E735A" w:rsidRDefault="00BE65FD" w:rsidP="00BE65FD">
      <w:r w:rsidRPr="00211099">
        <w:rPr>
          <w:noProof/>
        </w:rPr>
        <w:drawing>
          <wp:anchor distT="0" distB="0" distL="114300" distR="114300" simplePos="0" relativeHeight="251839488" behindDoc="0" locked="0" layoutInCell="1" allowOverlap="1" wp14:anchorId="4B3EA33F" wp14:editId="3D0985EC">
            <wp:simplePos x="0" y="0"/>
            <wp:positionH relativeFrom="margin">
              <wp:posOffset>3745230</wp:posOffset>
            </wp:positionH>
            <wp:positionV relativeFrom="paragraph">
              <wp:posOffset>234569</wp:posOffset>
            </wp:positionV>
            <wp:extent cx="432435" cy="336550"/>
            <wp:effectExtent l="0" t="0" r="5715" b="635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Neckarstraße 38</w:t>
      </w:r>
      <w:r w:rsidRPr="009E735A">
        <w:br/>
      </w:r>
      <w:r w:rsidRPr="007E2042">
        <w:t>71065 Sindelfingen</w:t>
      </w:r>
      <w:r>
        <w:t>- Germany</w:t>
      </w:r>
    </w:p>
    <w:p w14:paraId="2DF7E38E" w14:textId="77777777" w:rsidR="00BE65FD" w:rsidRDefault="00BE65FD" w:rsidP="00BE65FD">
      <w:pPr>
        <w:rPr>
          <w:lang w:val="en-GB"/>
        </w:rPr>
      </w:pPr>
      <w:hyperlink r:id="rId44" w:history="1">
        <w:r w:rsidRPr="006D7D8D">
          <w:rPr>
            <w:rStyle w:val="Hyperlink"/>
            <w:lang w:val="en-GB"/>
          </w:rPr>
          <w:t>Hotel Sindelfingen the niu Star | City-Hotel Sindelfingen | the niu</w:t>
        </w:r>
      </w:hyperlink>
      <w:r>
        <w:rPr>
          <w:rStyle w:val="Hyperlink"/>
          <w:lang w:val="en-GB"/>
        </w:rPr>
        <w:br/>
      </w:r>
      <w:r w:rsidRPr="008E5AE8">
        <w:rPr>
          <w:lang w:val="en-GB"/>
        </w:rPr>
        <w:t>Phone:</w:t>
      </w:r>
      <w:r>
        <w:rPr>
          <w:lang w:val="en-GB"/>
        </w:rPr>
        <w:t xml:space="preserve"> +49 </w:t>
      </w:r>
      <w:r w:rsidRPr="008E5AE8">
        <w:rPr>
          <w:lang w:val="en-GB"/>
        </w:rPr>
        <w:t>(</w:t>
      </w:r>
      <w:r w:rsidRPr="007E2042">
        <w:rPr>
          <w:lang w:val="en-GB"/>
        </w:rPr>
        <w:t>0</w:t>
      </w:r>
      <w:r>
        <w:rPr>
          <w:lang w:val="en-GB"/>
        </w:rPr>
        <w:t xml:space="preserve">) </w:t>
      </w:r>
      <w:r w:rsidRPr="00CE2716">
        <w:rPr>
          <w:lang w:val="en-GB"/>
        </w:rPr>
        <w:t>7031 2961940</w:t>
      </w:r>
      <w:r>
        <w:rPr>
          <w:lang w:val="en-GB"/>
        </w:rPr>
        <w:br/>
        <w:t xml:space="preserve">E-Mail: </w:t>
      </w:r>
      <w:hyperlink r:id="rId45" w:history="1">
        <w:r w:rsidRPr="00211099">
          <w:rPr>
            <w:rStyle w:val="Hyperlink"/>
            <w:lang w:val="en-US"/>
          </w:rPr>
          <w:t>reservation@novum-hospitality.com</w:t>
        </w:r>
      </w:hyperlink>
    </w:p>
    <w:p w14:paraId="19E192BC" w14:textId="77777777" w:rsidR="00BE65FD" w:rsidRDefault="00BE65FD" w:rsidP="00BE65FD">
      <w:pPr>
        <w:rPr>
          <w:lang w:val="en-GB"/>
        </w:rPr>
      </w:pPr>
    </w:p>
    <w:p w14:paraId="7DC6E918" w14:textId="77777777" w:rsidR="00BE65FD" w:rsidRPr="00B73CFA" w:rsidRDefault="00BE65FD" w:rsidP="00BE65FD">
      <w:pPr>
        <w:rPr>
          <w:color w:val="FCB205" w:themeColor="hyperlink"/>
          <w:u w:val="single"/>
          <w:lang w:val="en-GB"/>
        </w:rPr>
      </w:pPr>
    </w:p>
    <w:p w14:paraId="52E943C4" w14:textId="77777777" w:rsidR="00BE65FD" w:rsidRPr="00B3378F" w:rsidRDefault="00BE65FD" w:rsidP="00BE65FD">
      <w:pPr>
        <w:pStyle w:val="berschrift2"/>
      </w:pPr>
      <w:r w:rsidRPr="00ED4FBE">
        <w:rPr>
          <w:rFonts w:ascii="Titillium Web" w:eastAsiaTheme="minorHAnsi" w:hAnsi="Titillium Web" w:cstheme="minorBidi"/>
          <w:bCs w:val="0"/>
          <w:noProof/>
          <w:color w:val="auto"/>
          <w:sz w:val="20"/>
          <w:szCs w:val="22"/>
          <w:u w:val="single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31639277" wp14:editId="53F6B001">
                <wp:simplePos x="0" y="0"/>
                <wp:positionH relativeFrom="column">
                  <wp:posOffset>3611245</wp:posOffset>
                </wp:positionH>
                <wp:positionV relativeFrom="paragraph">
                  <wp:posOffset>74930</wp:posOffset>
                </wp:positionV>
                <wp:extent cx="2056765" cy="1706880"/>
                <wp:effectExtent l="0" t="0" r="19685" b="26670"/>
                <wp:wrapSquare wrapText="bothSides"/>
                <wp:docPr id="4968974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C44B4" w14:textId="77777777" w:rsidR="00BE65FD" w:rsidRDefault="00BE65FD" w:rsidP="00BE65FD">
                            <w:pPr>
                              <w:pStyle w:val="berschrift5"/>
                            </w:pPr>
                            <w:r>
                              <w:t xml:space="preserve">Fair </w:t>
                            </w:r>
                            <w:r w:rsidRPr="00375109">
                              <w:sym w:font="Wingdings" w:char="F0E0"/>
                            </w:r>
                            <w:r w:rsidRPr="00E30ABD">
                              <w:t xml:space="preserve"> Hotel</w:t>
                            </w:r>
                            <w:r>
                              <w:t xml:space="preserve"> </w:t>
                            </w:r>
                          </w:p>
                          <w:p w14:paraId="3DB49431" w14:textId="77777777" w:rsidR="00BE65FD" w:rsidRDefault="00BE65FD" w:rsidP="00BE65FD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3A5FDBB" w14:textId="77777777" w:rsidR="00BE65FD" w:rsidRDefault="00BE65FD" w:rsidP="00BE65FD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t>7 min</w:t>
                            </w:r>
                          </w:p>
                          <w:p w14:paraId="2203D849" w14:textId="77777777" w:rsidR="00BE65FD" w:rsidRDefault="00BE65FD" w:rsidP="00BE65FD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</w:p>
                          <w:p w14:paraId="088D2AD6" w14:textId="77777777" w:rsidR="00BE65FD" w:rsidRDefault="00BE65FD" w:rsidP="00BE65FD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18 min</w:t>
                            </w:r>
                          </w:p>
                          <w:p w14:paraId="2AB0FDB4" w14:textId="77777777" w:rsidR="00BE65FD" w:rsidRDefault="00BE65FD" w:rsidP="00BE65FD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Arial"/>
                                <w:szCs w:val="20"/>
                              </w:rPr>
                            </w:pPr>
                          </w:p>
                          <w:p w14:paraId="6301B170" w14:textId="77777777" w:rsidR="00BE65FD" w:rsidRPr="00211099" w:rsidRDefault="00BE65FD" w:rsidP="00BE65FD">
                            <w:pPr>
                              <w:spacing w:after="0" w:line="240" w:lineRule="auto"/>
                              <w:ind w:left="567" w:firstLine="567"/>
                              <w:jc w:val="both"/>
                            </w:pPr>
                            <w:r>
                              <w:rPr>
                                <w:rFonts w:asciiTheme="majorHAnsi" w:hAnsiTheme="majorHAnsi" w:cs="Arial"/>
                                <w:szCs w:val="20"/>
                              </w:rPr>
                              <w:t>19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9277" id="_x0000_s1042" type="#_x0000_t202" style="position:absolute;margin-left:284.35pt;margin-top:5.9pt;width:161.95pt;height:134.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">
                <v:textbox>
                  <w:txbxContent>
                    <w:p w14:paraId="3C0C44B4" w14:textId="77777777" w:rsidR="00BE65FD" w:rsidRDefault="00BE65FD" w:rsidP="00BE65FD">
                      <w:pPr>
                        <w:pStyle w:val="berschrift5"/>
                      </w:pPr>
                      <w:r>
                        <w:t xml:space="preserve">Fair </w:t>
                      </w:r>
                      <w:r w:rsidRPr="00375109">
                        <w:sym w:font="Wingdings" w:char="F0E0"/>
                      </w:r>
                      <w:r w:rsidRPr="00E30ABD">
                        <w:t xml:space="preserve"> Hotel</w:t>
                      </w:r>
                      <w:r>
                        <w:t xml:space="preserve"> </w:t>
                      </w:r>
                    </w:p>
                    <w:p w14:paraId="3DB49431" w14:textId="77777777" w:rsidR="00BE65FD" w:rsidRDefault="00BE65FD" w:rsidP="00BE65FD">
                      <w:pPr>
                        <w:spacing w:after="0" w:line="240" w:lineRule="auto"/>
                        <w:jc w:val="both"/>
                      </w:pPr>
                    </w:p>
                    <w:p w14:paraId="53A5FDBB" w14:textId="77777777" w:rsidR="00BE65FD" w:rsidRDefault="00BE65FD" w:rsidP="00BE65FD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t>7 min</w:t>
                      </w:r>
                    </w:p>
                    <w:p w14:paraId="2203D849" w14:textId="77777777" w:rsidR="00BE65FD" w:rsidRDefault="00BE65FD" w:rsidP="00BE65FD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</w:p>
                    <w:p w14:paraId="088D2AD6" w14:textId="77777777" w:rsidR="00BE65FD" w:rsidRDefault="00BE65FD" w:rsidP="00BE65FD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18 min</w:t>
                      </w:r>
                    </w:p>
                    <w:p w14:paraId="2AB0FDB4" w14:textId="77777777" w:rsidR="00BE65FD" w:rsidRDefault="00BE65FD" w:rsidP="00BE65FD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Arial"/>
                          <w:szCs w:val="20"/>
                        </w:rPr>
                      </w:pPr>
                    </w:p>
                    <w:p w14:paraId="6301B170" w14:textId="77777777" w:rsidR="00BE65FD" w:rsidRPr="00211099" w:rsidRDefault="00BE65FD" w:rsidP="00BE65FD">
                      <w:pPr>
                        <w:spacing w:after="0" w:line="240" w:lineRule="auto"/>
                        <w:ind w:left="567" w:firstLine="567"/>
                        <w:jc w:val="both"/>
                      </w:pPr>
                      <w:r>
                        <w:rPr>
                          <w:rFonts w:asciiTheme="majorHAnsi" w:hAnsiTheme="majorHAnsi" w:cs="Arial"/>
                          <w:szCs w:val="20"/>
                        </w:rPr>
                        <w:t>19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378F">
        <w:t>Hotel Berlin</w:t>
      </w:r>
    </w:p>
    <w:p w14:paraId="59D98E64" w14:textId="77777777" w:rsidR="00BE65FD" w:rsidRPr="00B3378F" w:rsidRDefault="00BE65FD" w:rsidP="00BE65FD">
      <w:r w:rsidRPr="00211099">
        <w:rPr>
          <w:noProof/>
        </w:rPr>
        <w:drawing>
          <wp:anchor distT="0" distB="0" distL="114300" distR="114300" simplePos="0" relativeHeight="251840512" behindDoc="0" locked="0" layoutInCell="1" allowOverlap="1" wp14:anchorId="39CAE8DC" wp14:editId="3854193D">
            <wp:simplePos x="0" y="0"/>
            <wp:positionH relativeFrom="margin">
              <wp:posOffset>3797300</wp:posOffset>
            </wp:positionH>
            <wp:positionV relativeFrom="paragraph">
              <wp:posOffset>227330</wp:posOffset>
            </wp:positionV>
            <wp:extent cx="432435" cy="336550"/>
            <wp:effectExtent l="0" t="0" r="5715" b="635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liste-anreise-per-aut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9"/>
                    <a:stretch/>
                  </pic:blipFill>
                  <pic:spPr bwMode="auto">
                    <a:xfrm>
                      <a:off x="0" y="0"/>
                      <a:ext cx="43243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099">
        <w:rPr>
          <w:noProof/>
        </w:rPr>
        <w:drawing>
          <wp:anchor distT="0" distB="0" distL="114300" distR="114300" simplePos="0" relativeHeight="251841536" behindDoc="0" locked="0" layoutInCell="1" allowOverlap="1" wp14:anchorId="0D59006C" wp14:editId="2A71D8BF">
            <wp:simplePos x="0" y="0"/>
            <wp:positionH relativeFrom="margin">
              <wp:posOffset>3830320</wp:posOffset>
            </wp:positionH>
            <wp:positionV relativeFrom="paragraph">
              <wp:posOffset>528955</wp:posOffset>
            </wp:positionV>
            <wp:extent cx="411480" cy="408305"/>
            <wp:effectExtent l="0" t="0" r="762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telliste-anreise-per-zu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099">
        <w:rPr>
          <w:noProof/>
        </w:rPr>
        <w:drawing>
          <wp:anchor distT="0" distB="0" distL="114300" distR="114300" simplePos="0" relativeHeight="251842560" behindDoc="0" locked="0" layoutInCell="1" allowOverlap="1" wp14:anchorId="6C94E2FD" wp14:editId="26D4E851">
            <wp:simplePos x="0" y="0"/>
            <wp:positionH relativeFrom="margin">
              <wp:posOffset>3855085</wp:posOffset>
            </wp:positionH>
            <wp:positionV relativeFrom="paragraph">
              <wp:posOffset>936625</wp:posOffset>
            </wp:positionV>
            <wp:extent cx="383540" cy="380365"/>
            <wp:effectExtent l="0" t="0" r="0" b="63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telliste-anreise-per-b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78F">
        <w:t>Berliner Platz 1</w:t>
      </w:r>
      <w:r w:rsidRPr="00B3378F">
        <w:br/>
        <w:t>71065 Sindelfingen</w:t>
      </w:r>
      <w:r>
        <w:t xml:space="preserve"> - Germany</w:t>
      </w:r>
    </w:p>
    <w:p w14:paraId="7E9AC806" w14:textId="61810E2E" w:rsidR="00BE65FD" w:rsidRPr="00BE65FD" w:rsidRDefault="00BE65FD" w:rsidP="000B0F15">
      <w:pPr>
        <w:rPr>
          <w:lang w:val="en-US"/>
        </w:rPr>
      </w:pPr>
      <w:hyperlink r:id="rId46" w:history="1">
        <w:r w:rsidRPr="00211099">
          <w:rPr>
            <w:rStyle w:val="Hyperlink"/>
            <w:lang w:val="en-US"/>
          </w:rPr>
          <w:t>https://www.hotelberlin-sindelfingen.de/en/</w:t>
        </w:r>
      </w:hyperlink>
      <w:r w:rsidRPr="00211099">
        <w:rPr>
          <w:lang w:val="en-US"/>
        </w:rPr>
        <w:br/>
      </w:r>
      <w:proofErr w:type="gramStart"/>
      <w:r w:rsidRPr="00211099">
        <w:rPr>
          <w:lang w:val="en-US"/>
        </w:rPr>
        <w:t>Phone :</w:t>
      </w:r>
      <w:proofErr w:type="gramEnd"/>
      <w:r w:rsidRPr="00211099">
        <w:rPr>
          <w:lang w:val="en-US"/>
        </w:rPr>
        <w:t xml:space="preserve"> +49 (0) 7031 865 5</w:t>
      </w:r>
      <w:r w:rsidRPr="00211099">
        <w:rPr>
          <w:lang w:val="en-US"/>
        </w:rPr>
        <w:br/>
        <w:t>Fax : +49 (0) 7031 865 600</w:t>
      </w:r>
      <w:r w:rsidRPr="00211099">
        <w:rPr>
          <w:lang w:val="en-US"/>
        </w:rPr>
        <w:br/>
        <w:t xml:space="preserve">E-Mail : </w:t>
      </w:r>
      <w:hyperlink r:id="rId47" w:history="1">
        <w:r w:rsidRPr="00211099">
          <w:rPr>
            <w:rStyle w:val="Hyperlink"/>
            <w:lang w:val="en-US"/>
          </w:rPr>
          <w:t>info@hotelberlin-sindelfingen.de</w:t>
        </w:r>
      </w:hyperlink>
    </w:p>
    <w:sectPr w:rsidR="00BE65FD" w:rsidRPr="00BE65FD" w:rsidSect="000D5D71">
      <w:headerReference w:type="default" r:id="rId48"/>
      <w:footerReference w:type="default" r:id="rId4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93E6D" w14:textId="77777777" w:rsidR="00153F39" w:rsidRDefault="00153F39" w:rsidP="0019191B">
      <w:pPr>
        <w:spacing w:after="0" w:line="240" w:lineRule="auto"/>
      </w:pPr>
      <w:r>
        <w:separator/>
      </w:r>
    </w:p>
  </w:endnote>
  <w:endnote w:type="continuationSeparator" w:id="0">
    <w:p w14:paraId="21F1CF77" w14:textId="77777777" w:rsidR="00153F39" w:rsidRDefault="00153F39" w:rsidP="00191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altName w:val="Titillium Web"/>
    <w:panose1 w:val="00000400000000000000"/>
    <w:charset w:val="00"/>
    <w:family w:val="auto"/>
    <w:pitch w:val="variable"/>
    <w:sig w:usb0="00000007" w:usb1="00000001" w:usb2="00000000" w:usb3="00000000" w:csb0="00000093" w:csb1="00000000"/>
    <w:embedRegular r:id="rId1" w:fontKey="{7DBDDF3D-7E9E-4305-9BBC-58765B4C1C80}"/>
    <w:embedBold r:id="rId2" w:fontKey="{AFC6A503-B1BC-4F7B-ABBA-DEB331699292}"/>
    <w:embedItalic r:id="rId3" w:fontKey="{CBBE6E22-E1D2-4222-B272-8BBF57EAEAC1}"/>
    <w:embedBoldItalic r:id="rId4" w:fontKey="{BEE7B6FD-1C66-4AA6-9BF5-6A3EF4E794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Times New Roman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fontKey="{79B38366-B9BD-45F3-BA53-265939AC9F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0FF3837-C424-4F6F-8A4F-5624BD1DF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4B852" w14:textId="77777777" w:rsidR="008165EC" w:rsidRDefault="008165EC" w:rsidP="00C8601C">
    <w:pPr>
      <w:pStyle w:val="Fuzeile"/>
      <w:rPr>
        <w:sz w:val="14"/>
        <w:szCs w:val="14"/>
      </w:rPr>
    </w:pPr>
  </w:p>
  <w:p w14:paraId="57EFE4A0" w14:textId="77777777" w:rsidR="008165EC" w:rsidRPr="008165EC" w:rsidRDefault="008165EC" w:rsidP="00C8601C">
    <w:pPr>
      <w:pStyle w:val="Fuzeile"/>
      <w:rPr>
        <w:sz w:val="14"/>
        <w:szCs w:val="14"/>
        <w:lang w:val="en-GB"/>
      </w:rPr>
    </w:pPr>
    <w:r w:rsidRPr="00470E01">
      <w:rPr>
        <w:sz w:val="14"/>
        <w:szCs w:val="14"/>
        <w:lang w:val="en-GB"/>
      </w:rPr>
      <w:t xml:space="preserve">Subject to availability without notice. </w:t>
    </w:r>
    <w:r w:rsidRPr="008165EC">
      <w:rPr>
        <w:sz w:val="14"/>
        <w:szCs w:val="14"/>
        <w:lang w:val="en-GB"/>
      </w:rPr>
      <w:t>Errors excepted.</w:t>
    </w:r>
  </w:p>
  <w:p w14:paraId="2922A8DD" w14:textId="4FE8B0B1" w:rsidR="008165EC" w:rsidRPr="00470E01" w:rsidRDefault="008165EC" w:rsidP="00C8601C">
    <w:pPr>
      <w:pStyle w:val="Fuzeile"/>
      <w:rPr>
        <w:sz w:val="14"/>
        <w:szCs w:val="14"/>
        <w:lang w:val="en-GB"/>
      </w:rPr>
    </w:pPr>
    <w:r w:rsidRPr="00470E01">
      <w:rPr>
        <w:sz w:val="14"/>
        <w:szCs w:val="14"/>
        <w:lang w:val="en-GB"/>
      </w:rPr>
      <w:t xml:space="preserve">E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CREATEDATE  \@ "MM/yyyy"  \* MERGEFORMAT </w:instrText>
    </w:r>
    <w:r>
      <w:rPr>
        <w:sz w:val="14"/>
        <w:szCs w:val="14"/>
      </w:rPr>
      <w:fldChar w:fldCharType="separate"/>
    </w:r>
    <w:r w:rsidR="001C7363">
      <w:rPr>
        <w:noProof/>
        <w:sz w:val="14"/>
        <w:szCs w:val="14"/>
      </w:rPr>
      <w:t>08/2023</w:t>
    </w:r>
    <w:r>
      <w:rPr>
        <w:sz w:val="14"/>
        <w:szCs w:val="14"/>
      </w:rPr>
      <w:fldChar w:fldCharType="end"/>
    </w:r>
    <w:r w:rsidRPr="00470E01">
      <w:rPr>
        <w:sz w:val="14"/>
        <w:szCs w:val="14"/>
        <w:lang w:val="en-GB"/>
      </w:rPr>
      <w:t xml:space="preserve"> | A </w:t>
    </w:r>
    <w:r w:rsidRPr="0079523A">
      <w:rPr>
        <w:sz w:val="14"/>
        <w:szCs w:val="14"/>
        <w:lang w:val="fr-FR"/>
      </w:rPr>
      <w:fldChar w:fldCharType="begin"/>
    </w:r>
    <w:r w:rsidRPr="0079523A">
      <w:rPr>
        <w:sz w:val="14"/>
        <w:szCs w:val="14"/>
        <w:lang w:val="fr-FR"/>
      </w:rPr>
      <w:instrText xml:space="preserve"> SAVEDATE  \@ "MM/yyyy"  \* MERGEFORMAT </w:instrText>
    </w:r>
    <w:r w:rsidRPr="0079523A">
      <w:rPr>
        <w:sz w:val="14"/>
        <w:szCs w:val="14"/>
        <w:lang w:val="fr-FR"/>
      </w:rPr>
      <w:fldChar w:fldCharType="separate"/>
    </w:r>
    <w:r w:rsidR="00BE65FD">
      <w:rPr>
        <w:noProof/>
        <w:sz w:val="14"/>
        <w:szCs w:val="14"/>
        <w:lang w:val="fr-FR"/>
      </w:rPr>
      <w:t>04/2024</w:t>
    </w:r>
    <w:r w:rsidRPr="0079523A">
      <w:rPr>
        <w:sz w:val="14"/>
        <w:szCs w:val="14"/>
      </w:rPr>
      <w:fldChar w:fldCharType="end"/>
    </w:r>
    <w:r w:rsidRPr="00470E01">
      <w:rPr>
        <w:sz w:val="14"/>
        <w:szCs w:val="14"/>
        <w:lang w:val="en-GB"/>
      </w:rPr>
      <w:t xml:space="preserve">, Valid from: </w:t>
    </w:r>
    <w:r w:rsidR="00DB4C1B">
      <w:rPr>
        <w:sz w:val="14"/>
        <w:szCs w:val="14"/>
        <w:lang w:val="en-GB"/>
      </w:rPr>
      <w:t>2</w:t>
    </w:r>
    <w:r w:rsidR="007663EC">
      <w:rPr>
        <w:sz w:val="14"/>
        <w:szCs w:val="14"/>
        <w:lang w:val="en-GB"/>
      </w:rPr>
      <w:t>4.02</w:t>
    </w:r>
    <w:r w:rsidRPr="00470E01">
      <w:rPr>
        <w:sz w:val="14"/>
        <w:szCs w:val="14"/>
        <w:lang w:val="en-GB"/>
      </w:rPr>
      <w:t>.</w:t>
    </w:r>
    <w:r w:rsidR="007663EC">
      <w:rPr>
        <w:sz w:val="14"/>
        <w:szCs w:val="14"/>
        <w:lang w:val="en-GB"/>
      </w:rPr>
      <w:t>2022</w:t>
    </w:r>
    <w:r w:rsidRPr="00470E01">
      <w:rPr>
        <w:sz w:val="14"/>
        <w:szCs w:val="14"/>
        <w:lang w:val="en-GB"/>
      </w:rPr>
      <w:t>, Copyright © 2000-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SAVEDATE  \@ "yyyy"  \* MERGEFORMAT </w:instrText>
    </w:r>
    <w:r>
      <w:rPr>
        <w:sz w:val="14"/>
        <w:szCs w:val="14"/>
      </w:rPr>
      <w:fldChar w:fldCharType="separate"/>
    </w:r>
    <w:r w:rsidR="00BE65FD">
      <w:rPr>
        <w:noProof/>
        <w:sz w:val="14"/>
        <w:szCs w:val="14"/>
      </w:rPr>
      <w:t>2024</w:t>
    </w:r>
    <w:r>
      <w:rPr>
        <w:sz w:val="14"/>
        <w:szCs w:val="14"/>
      </w:rPr>
      <w:fldChar w:fldCharType="end"/>
    </w:r>
    <w:r w:rsidRPr="00470E01">
      <w:rPr>
        <w:sz w:val="14"/>
        <w:szCs w:val="14"/>
        <w:lang w:val="en-GB"/>
      </w:rPr>
      <w:t xml:space="preserve"> innovaphone® AG </w:t>
    </w:r>
  </w:p>
  <w:p w14:paraId="31B4FEDA" w14:textId="77777777" w:rsidR="000D5D71" w:rsidRDefault="008165EC">
    <w:pPr>
      <w:pStyle w:val="Fuzeile"/>
    </w:pPr>
    <w:r w:rsidRPr="00C8601C">
      <w:rPr>
        <w:sz w:val="14"/>
        <w:szCs w:val="14"/>
        <w:lang w:val="it-IT"/>
      </w:rPr>
      <w:t>innovaphone® AG | Umberto-Nobile-</w:t>
    </w:r>
    <w:proofErr w:type="spellStart"/>
    <w:r w:rsidRPr="00C8601C">
      <w:rPr>
        <w:sz w:val="14"/>
        <w:szCs w:val="14"/>
        <w:lang w:val="it-IT"/>
      </w:rPr>
      <w:t>Str</w:t>
    </w:r>
    <w:proofErr w:type="spellEnd"/>
    <w:r w:rsidRPr="00C8601C">
      <w:rPr>
        <w:sz w:val="14"/>
        <w:szCs w:val="14"/>
        <w:lang w:val="it-IT"/>
      </w:rPr>
      <w:t xml:space="preserve">. </w:t>
    </w:r>
    <w:r w:rsidRPr="00C8601C">
      <w:rPr>
        <w:sz w:val="14"/>
        <w:szCs w:val="14"/>
      </w:rPr>
      <w:t xml:space="preserve">15 | </w:t>
    </w:r>
    <w:r>
      <w:rPr>
        <w:sz w:val="14"/>
        <w:szCs w:val="14"/>
      </w:rPr>
      <w:t>D-</w:t>
    </w:r>
    <w:r w:rsidRPr="00C8601C">
      <w:rPr>
        <w:sz w:val="14"/>
        <w:szCs w:val="14"/>
      </w:rPr>
      <w:t>71063 Sindelfingen | Tel +49 7031 7</w:t>
    </w:r>
    <w:r>
      <w:rPr>
        <w:sz w:val="14"/>
        <w:szCs w:val="14"/>
      </w:rPr>
      <w:t xml:space="preserve">3009-0 | www.innovaphone.com | </w:t>
    </w:r>
    <w:proofErr w:type="spellStart"/>
    <w:r>
      <w:rPr>
        <w:sz w:val="14"/>
        <w:szCs w:val="14"/>
      </w:rPr>
      <w:t>e-m</w:t>
    </w:r>
    <w:r w:rsidRPr="00C8601C">
      <w:rPr>
        <w:sz w:val="14"/>
        <w:szCs w:val="14"/>
      </w:rPr>
      <w:t>ail</w:t>
    </w:r>
    <w:proofErr w:type="spellEnd"/>
    <w:r w:rsidRPr="00C8601C">
      <w:rPr>
        <w:sz w:val="14"/>
        <w:szCs w:val="14"/>
      </w:rPr>
      <w:t>: info@innovaphone.com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60807" w14:textId="77777777" w:rsidR="00153F39" w:rsidRDefault="00153F39" w:rsidP="0019191B">
      <w:pPr>
        <w:spacing w:after="0" w:line="240" w:lineRule="auto"/>
      </w:pPr>
      <w:r>
        <w:separator/>
      </w:r>
    </w:p>
  </w:footnote>
  <w:footnote w:type="continuationSeparator" w:id="0">
    <w:p w14:paraId="362564B9" w14:textId="77777777" w:rsidR="00153F39" w:rsidRDefault="00153F39" w:rsidP="00191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F0D4A" w14:textId="151D9220" w:rsidR="00E5395C" w:rsidRPr="008D6CAB" w:rsidRDefault="00211099" w:rsidP="008D6CA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7736ECB1" wp14:editId="08B0C6B4">
          <wp:simplePos x="0" y="0"/>
          <wp:positionH relativeFrom="margin">
            <wp:posOffset>2670109</wp:posOffset>
          </wp:positionH>
          <wp:positionV relativeFrom="paragraph">
            <wp:posOffset>502920</wp:posOffset>
          </wp:positionV>
          <wp:extent cx="3028359" cy="725805"/>
          <wp:effectExtent l="0" t="0" r="63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0373" cy="726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1DE8C8" wp14:editId="2EADA800">
              <wp:simplePos x="0" y="0"/>
              <wp:positionH relativeFrom="column">
                <wp:posOffset>5080</wp:posOffset>
              </wp:positionH>
              <wp:positionV relativeFrom="paragraph">
                <wp:posOffset>179070</wp:posOffset>
              </wp:positionV>
              <wp:extent cx="5829300" cy="2114550"/>
              <wp:effectExtent l="0" t="0" r="0" b="0"/>
              <wp:wrapSquare wrapText="bothSides"/>
              <wp:docPr id="14" name="Gruppieren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9300" cy="2114550"/>
                        <a:chOff x="-1" y="0"/>
                        <a:chExt cx="5829673" cy="2116238"/>
                      </a:xfrm>
                    </wpg:grpSpPr>
                    <wps:wsp>
                      <wps:cNvPr id="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" y="1229280"/>
                          <a:ext cx="5829673" cy="886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5117" w14:textId="20D57622" w:rsidR="006D7D8D" w:rsidRDefault="008977E8" w:rsidP="006D7D8D">
                            <w:pPr>
                              <w:pStyle w:val="Titel"/>
                            </w:pPr>
                            <w:r w:rsidRPr="006D7D8D">
                              <w:t>Hotel</w:t>
                            </w:r>
                            <w:r w:rsidR="008165EC" w:rsidRPr="006D7D8D">
                              <w:t xml:space="preserve"> List</w:t>
                            </w:r>
                            <w:r w:rsidR="00E331ED" w:rsidRPr="006D7D8D">
                              <w:t xml:space="preserve"> </w:t>
                            </w:r>
                            <w:r w:rsidR="006D7D8D">
                              <w:t xml:space="preserve">and </w:t>
                            </w:r>
                            <w:r w:rsidR="00271130">
                              <w:t>Distance</w:t>
                            </w:r>
                            <w:r w:rsidR="008165EC" w:rsidRPr="006D7D8D">
                              <w:t xml:space="preserve"> to </w:t>
                            </w:r>
                          </w:p>
                          <w:p w14:paraId="073FE731" w14:textId="340C3D14" w:rsidR="000D5D71" w:rsidRPr="006D7D8D" w:rsidRDefault="00E331ED" w:rsidP="006D7D8D">
                            <w:pPr>
                              <w:pStyle w:val="Titel"/>
                            </w:pPr>
                            <w:r w:rsidRPr="006D7D8D">
                              <w:t>innovaphone</w:t>
                            </w:r>
                            <w:r w:rsidR="006D7D8D" w:rsidRPr="006D7D8D">
                              <w:t xml:space="preserve"> CONNECT 202</w:t>
                            </w:r>
                            <w:r w:rsidR="00B35E96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5540" cy="121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1DE8C8" id="Gruppieren 14" o:spid="_x0000_s1043" style="position:absolute;margin-left:.4pt;margin-top:14.1pt;width:459pt;height:166.5pt;z-index:251659264;mso-width-relative:margin;mso-height-relative:margin" coordorigin="" coordsize="58296,21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top:12292;width:58296;height:8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18065117" w14:textId="20D57622" w:rsidR="006D7D8D" w:rsidRDefault="008977E8" w:rsidP="006D7D8D">
                      <w:pPr>
                        <w:pStyle w:val="Titel"/>
                      </w:pPr>
                      <w:r w:rsidRPr="006D7D8D">
                        <w:t>Hotel</w:t>
                      </w:r>
                      <w:r w:rsidR="008165EC" w:rsidRPr="006D7D8D">
                        <w:t xml:space="preserve"> List</w:t>
                      </w:r>
                      <w:r w:rsidR="00E331ED" w:rsidRPr="006D7D8D">
                        <w:t xml:space="preserve"> </w:t>
                      </w:r>
                      <w:r w:rsidR="006D7D8D">
                        <w:t xml:space="preserve">and </w:t>
                      </w:r>
                      <w:r w:rsidR="00271130">
                        <w:t>Distance</w:t>
                      </w:r>
                      <w:r w:rsidR="008165EC" w:rsidRPr="006D7D8D">
                        <w:t xml:space="preserve"> to </w:t>
                      </w:r>
                    </w:p>
                    <w:p w14:paraId="073FE731" w14:textId="340C3D14" w:rsidR="000D5D71" w:rsidRPr="006D7D8D" w:rsidRDefault="00E331ED" w:rsidP="006D7D8D">
                      <w:pPr>
                        <w:pStyle w:val="Titel"/>
                      </w:pPr>
                      <w:r w:rsidRPr="006D7D8D">
                        <w:t>innovaphone</w:t>
                      </w:r>
                      <w:r w:rsidR="006D7D8D" w:rsidRPr="006D7D8D">
                        <w:t xml:space="preserve"> CONNECT 202</w:t>
                      </w:r>
                      <w:r w:rsidR="00B35E96">
                        <w:t>4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3" o:spid="_x0000_s1045" type="#_x0000_t75" style="position:absolute;width:1145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">
                <v:imagedata r:id="rId3" o:title="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9A2AD" w14:textId="77777777" w:rsidR="000D5D71" w:rsidRPr="008D6CAB" w:rsidRDefault="000D5D71" w:rsidP="008D6CAB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4FA2139" wp14:editId="7AD948BE">
              <wp:simplePos x="0" y="0"/>
              <wp:positionH relativeFrom="column">
                <wp:posOffset>-96392</wp:posOffset>
              </wp:positionH>
              <wp:positionV relativeFrom="paragraph">
                <wp:posOffset>-308</wp:posOffset>
              </wp:positionV>
              <wp:extent cx="5851970" cy="609600"/>
              <wp:effectExtent l="0" t="0" r="0" b="0"/>
              <wp:wrapSquare wrapText="bothSides"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1970" cy="609600"/>
                        <a:chOff x="0" y="0"/>
                        <a:chExt cx="5851970" cy="609600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5550" y="0"/>
                          <a:ext cx="566420" cy="609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206136"/>
                          <a:ext cx="41592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B153" w14:textId="07D0B284" w:rsidR="000D5D71" w:rsidRPr="00C5238F" w:rsidRDefault="00F47AD5">
                            <w:pPr>
                              <w:rPr>
                                <w:lang w:val="en-GB"/>
                              </w:rPr>
                            </w:pPr>
                            <w:r w:rsidRPr="00C5238F">
                              <w:rPr>
                                <w:lang w:val="en-GB"/>
                              </w:rPr>
                              <w:t xml:space="preserve">Hotel List and </w:t>
                            </w:r>
                            <w:r w:rsidR="00271130">
                              <w:rPr>
                                <w:lang w:val="en-GB"/>
                              </w:rPr>
                              <w:t>Distance</w:t>
                            </w:r>
                            <w:r w:rsidRPr="00C5238F">
                              <w:rPr>
                                <w:lang w:val="en-GB"/>
                              </w:rPr>
                              <w:t xml:space="preserve"> to innovaphone</w:t>
                            </w:r>
                            <w:r w:rsidR="006D7D8D">
                              <w:rPr>
                                <w:lang w:val="en-GB"/>
                              </w:rPr>
                              <w:t xml:space="preserve"> CONNECT 202</w:t>
                            </w:r>
                            <w:r w:rsidR="00923D9E"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FA2139" id="Gruppieren 3" o:spid="_x0000_s1046" style="position:absolute;margin-left:-7.6pt;margin-top:0;width:460.8pt;height:48pt;z-index:251661312" coordsize="58519,6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47" type="#_x0000_t75" style="position:absolute;left:52855;width:56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top:2061;width:41592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25AFB153" w14:textId="07D0B284" w:rsidR="000D5D71" w:rsidRPr="00C5238F" w:rsidRDefault="00F47AD5">
                      <w:pPr>
                        <w:rPr>
                          <w:lang w:val="en-GB"/>
                        </w:rPr>
                      </w:pPr>
                      <w:r w:rsidRPr="00C5238F">
                        <w:rPr>
                          <w:lang w:val="en-GB"/>
                        </w:rPr>
                        <w:t xml:space="preserve">Hotel List and </w:t>
                      </w:r>
                      <w:r w:rsidR="00271130">
                        <w:rPr>
                          <w:lang w:val="en-GB"/>
                        </w:rPr>
                        <w:t>Distance</w:t>
                      </w:r>
                      <w:r w:rsidRPr="00C5238F">
                        <w:rPr>
                          <w:lang w:val="en-GB"/>
                        </w:rPr>
                        <w:t xml:space="preserve"> to innovaphone</w:t>
                      </w:r>
                      <w:r w:rsidR="006D7D8D">
                        <w:rPr>
                          <w:lang w:val="en-GB"/>
                        </w:rPr>
                        <w:t xml:space="preserve"> CONNECT 202</w:t>
                      </w:r>
                      <w:r w:rsidR="00923D9E"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01E"/>
    <w:multiLevelType w:val="multilevel"/>
    <w:tmpl w:val="61A8CBD8"/>
    <w:styleLink w:val="ListentypAufzhlunginno"/>
    <w:lvl w:ilvl="0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F59B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4236B"/>
    <w:multiLevelType w:val="hybridMultilevel"/>
    <w:tmpl w:val="D07A8EDE"/>
    <w:lvl w:ilvl="0" w:tplc="73167BA4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006069"/>
      </w:rPr>
    </w:lvl>
    <w:lvl w:ilvl="1" w:tplc="3EFCB66C">
      <w:start w:val="1"/>
      <w:numFmt w:val="bullet"/>
      <w:lvlText w:val="•"/>
      <w:lvlJc w:val="left"/>
      <w:pPr>
        <w:ind w:left="1440" w:hanging="360"/>
      </w:pPr>
      <w:rPr>
        <w:rFonts w:ascii="Titillium Web" w:hAnsi="Titillium Web" w:hint="default"/>
        <w:color w:val="04ABAF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E7D62"/>
    <w:multiLevelType w:val="multilevel"/>
    <w:tmpl w:val="9288F9FE"/>
    <w:lvl w:ilvl="0">
      <w:start w:val="1"/>
      <w:numFmt w:val="bullet"/>
      <w:lvlText w:val="•"/>
      <w:lvlJc w:val="left"/>
      <w:pPr>
        <w:ind w:left="2487" w:hanging="363"/>
      </w:pPr>
      <w:rPr>
        <w:rFonts w:ascii="Titillium Web" w:hAnsi="Titillium Web" w:hint="default"/>
        <w:color w:val="F59B10"/>
      </w:rPr>
    </w:lvl>
    <w:lvl w:ilvl="1">
      <w:start w:val="1"/>
      <w:numFmt w:val="bullet"/>
      <w:lvlText w:val="•"/>
      <w:lvlJc w:val="left"/>
      <w:pPr>
        <w:ind w:left="3207" w:hanging="363"/>
      </w:pPr>
      <w:rPr>
        <w:rFonts w:ascii="Titillium Web" w:hAnsi="Titillium Web" w:hint="default"/>
        <w:color w:val="006069"/>
      </w:rPr>
    </w:lvl>
    <w:lvl w:ilvl="2">
      <w:start w:val="1"/>
      <w:numFmt w:val="bullet"/>
      <w:lvlText w:val="•"/>
      <w:lvlJc w:val="left"/>
      <w:pPr>
        <w:ind w:left="3927" w:hanging="363"/>
      </w:pPr>
      <w:rPr>
        <w:rFonts w:ascii="Titillium Web" w:hAnsi="Titillium Web" w:hint="default"/>
        <w:color w:val="17BAAE"/>
      </w:rPr>
    </w:lvl>
    <w:lvl w:ilvl="3">
      <w:start w:val="1"/>
      <w:numFmt w:val="bullet"/>
      <w:lvlText w:val="•"/>
      <w:lvlJc w:val="left"/>
      <w:pPr>
        <w:ind w:left="4647" w:hanging="363"/>
      </w:pPr>
      <w:rPr>
        <w:rFonts w:ascii="Titillium Web" w:hAnsi="Titillium Web" w:hint="default"/>
        <w:color w:val="F59B10"/>
      </w:rPr>
    </w:lvl>
    <w:lvl w:ilvl="4">
      <w:start w:val="1"/>
      <w:numFmt w:val="bullet"/>
      <w:lvlText w:val="•"/>
      <w:lvlJc w:val="left"/>
      <w:pPr>
        <w:ind w:left="5367" w:hanging="363"/>
      </w:pPr>
      <w:rPr>
        <w:rFonts w:ascii="Titillium Web" w:hAnsi="Titillium Web" w:hint="default"/>
        <w:color w:val="006069"/>
      </w:rPr>
    </w:lvl>
    <w:lvl w:ilvl="5">
      <w:start w:val="1"/>
      <w:numFmt w:val="bullet"/>
      <w:lvlText w:val="•"/>
      <w:lvlJc w:val="left"/>
      <w:pPr>
        <w:ind w:left="6087" w:hanging="363"/>
      </w:pPr>
      <w:rPr>
        <w:rFonts w:ascii="Titillium Web" w:hAnsi="Titillium Web" w:hint="default"/>
        <w:color w:val="17BAAE"/>
      </w:rPr>
    </w:lvl>
    <w:lvl w:ilvl="6">
      <w:start w:val="1"/>
      <w:numFmt w:val="bullet"/>
      <w:lvlText w:val="•"/>
      <w:lvlJc w:val="left"/>
      <w:pPr>
        <w:ind w:left="6807" w:hanging="363"/>
      </w:pPr>
      <w:rPr>
        <w:rFonts w:ascii="Titillium Web" w:hAnsi="Titillium Web" w:hint="default"/>
        <w:color w:val="F59B10"/>
      </w:rPr>
    </w:lvl>
    <w:lvl w:ilvl="7">
      <w:start w:val="1"/>
      <w:numFmt w:val="bullet"/>
      <w:lvlText w:val="•"/>
      <w:lvlJc w:val="left"/>
      <w:pPr>
        <w:ind w:left="7527" w:hanging="363"/>
      </w:pPr>
      <w:rPr>
        <w:rFonts w:ascii="Titillium Web" w:hAnsi="Titillium Web" w:hint="default"/>
        <w:color w:val="006069"/>
      </w:rPr>
    </w:lvl>
    <w:lvl w:ilvl="8">
      <w:start w:val="1"/>
      <w:numFmt w:val="bullet"/>
      <w:lvlText w:val="•"/>
      <w:lvlJc w:val="left"/>
      <w:pPr>
        <w:ind w:left="8247" w:hanging="363"/>
      </w:pPr>
      <w:rPr>
        <w:rFonts w:ascii="Titillium Web" w:hAnsi="Titillium Web" w:hint="default"/>
        <w:color w:val="17BAAE"/>
      </w:rPr>
    </w:lvl>
  </w:abstractNum>
  <w:abstractNum w:abstractNumId="3" w15:restartNumberingAfterBreak="0">
    <w:nsid w:val="027E462C"/>
    <w:multiLevelType w:val="hybridMultilevel"/>
    <w:tmpl w:val="B762C0A0"/>
    <w:lvl w:ilvl="0" w:tplc="7E18EEB8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661426"/>
    <w:multiLevelType w:val="hybridMultilevel"/>
    <w:tmpl w:val="2C18FAA2"/>
    <w:lvl w:ilvl="0" w:tplc="F33AA1CE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F59B10"/>
      </w:rPr>
    </w:lvl>
    <w:lvl w:ilvl="1" w:tplc="3EFCB66C">
      <w:start w:val="1"/>
      <w:numFmt w:val="bullet"/>
      <w:lvlText w:val="•"/>
      <w:lvlJc w:val="left"/>
      <w:pPr>
        <w:ind w:left="1440" w:hanging="360"/>
      </w:pPr>
      <w:rPr>
        <w:rFonts w:ascii="Titillium Web" w:hAnsi="Titillium Web" w:hint="default"/>
        <w:color w:val="04ABAF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C5A90"/>
    <w:multiLevelType w:val="hybridMultilevel"/>
    <w:tmpl w:val="31F61868"/>
    <w:lvl w:ilvl="0" w:tplc="F588F1DC">
      <w:numFmt w:val="bullet"/>
      <w:lvlText w:val="-"/>
      <w:lvlJc w:val="left"/>
      <w:pPr>
        <w:ind w:left="36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4F6F9C"/>
    <w:multiLevelType w:val="hybridMultilevel"/>
    <w:tmpl w:val="E0D4C2B2"/>
    <w:lvl w:ilvl="0" w:tplc="73167BA4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006069"/>
      </w:rPr>
    </w:lvl>
    <w:lvl w:ilvl="1" w:tplc="3EFCB66C">
      <w:start w:val="1"/>
      <w:numFmt w:val="bullet"/>
      <w:lvlText w:val="•"/>
      <w:lvlJc w:val="left"/>
      <w:pPr>
        <w:ind w:left="1440" w:hanging="360"/>
      </w:pPr>
      <w:rPr>
        <w:rFonts w:ascii="Titillium Web" w:hAnsi="Titillium Web" w:hint="default"/>
        <w:color w:val="04ABAF"/>
      </w:rPr>
    </w:lvl>
    <w:lvl w:ilvl="2" w:tplc="68D677B8">
      <w:start w:val="1"/>
      <w:numFmt w:val="bullet"/>
      <w:lvlText w:val="•"/>
      <w:lvlJc w:val="left"/>
      <w:pPr>
        <w:ind w:left="2160" w:hanging="360"/>
      </w:pPr>
      <w:rPr>
        <w:rFonts w:ascii="Titillium Web" w:hAnsi="Titillium Web" w:hint="default"/>
        <w:color w:val="17BAAE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75DE7"/>
    <w:multiLevelType w:val="multilevel"/>
    <w:tmpl w:val="18D651A2"/>
    <w:lvl w:ilvl="0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F59B10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tillium Web" w:hAnsi="Titillium Web" w:hint="default"/>
        <w:color w:val="006069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F20C0"/>
    <w:multiLevelType w:val="hybridMultilevel"/>
    <w:tmpl w:val="6B38DC90"/>
    <w:lvl w:ilvl="0" w:tplc="0A584A14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DA7525"/>
    <w:multiLevelType w:val="hybridMultilevel"/>
    <w:tmpl w:val="C840E61C"/>
    <w:lvl w:ilvl="0" w:tplc="6EF65204">
      <w:start w:val="8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4D3438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9264EE9"/>
    <w:multiLevelType w:val="hybridMultilevel"/>
    <w:tmpl w:val="6004E708"/>
    <w:lvl w:ilvl="0" w:tplc="534CD9DC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DD1BB7"/>
    <w:multiLevelType w:val="hybridMultilevel"/>
    <w:tmpl w:val="6BE25BBE"/>
    <w:lvl w:ilvl="0" w:tplc="C276A15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782FBA"/>
    <w:multiLevelType w:val="hybridMultilevel"/>
    <w:tmpl w:val="64C67B12"/>
    <w:lvl w:ilvl="0" w:tplc="B1FA627A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B66347"/>
    <w:multiLevelType w:val="hybridMultilevel"/>
    <w:tmpl w:val="C7C0A83A"/>
    <w:lvl w:ilvl="0" w:tplc="73167BA4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00606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7169F"/>
    <w:multiLevelType w:val="multilevel"/>
    <w:tmpl w:val="47563C1E"/>
    <w:lvl w:ilvl="0">
      <w:start w:val="1"/>
      <w:numFmt w:val="bullet"/>
      <w:pStyle w:val="Listenabsatz"/>
      <w:lvlText w:val="•"/>
      <w:lvlJc w:val="left"/>
      <w:pPr>
        <w:ind w:left="170" w:hanging="170"/>
      </w:pPr>
      <w:rPr>
        <w:rFonts w:ascii="Titillium Web" w:hAnsi="Titillium Web" w:hint="default"/>
        <w:color w:val="006069"/>
      </w:rPr>
    </w:lvl>
    <w:lvl w:ilvl="1">
      <w:start w:val="1"/>
      <w:numFmt w:val="bullet"/>
      <w:lvlText w:val="•"/>
      <w:lvlJc w:val="left"/>
      <w:pPr>
        <w:ind w:left="454" w:hanging="170"/>
      </w:pPr>
      <w:rPr>
        <w:rFonts w:ascii="Titillium Web" w:hAnsi="Titillium Web" w:hint="default"/>
        <w:color w:val="17BAAE"/>
      </w:rPr>
    </w:lvl>
    <w:lvl w:ilvl="2">
      <w:start w:val="1"/>
      <w:numFmt w:val="bullet"/>
      <w:lvlText w:val=""/>
      <w:lvlJc w:val="left"/>
      <w:pPr>
        <w:ind w:left="738" w:hanging="170"/>
      </w:pPr>
      <w:rPr>
        <w:rFonts w:ascii="Wingdings" w:hAnsi="Wingdings" w:hint="default"/>
        <w:color w:val="F59B10"/>
      </w:rPr>
    </w:lvl>
    <w:lvl w:ilvl="3">
      <w:start w:val="1"/>
      <w:numFmt w:val="bullet"/>
      <w:lvlText w:val=""/>
      <w:lvlJc w:val="left"/>
      <w:pPr>
        <w:ind w:left="1022" w:hanging="170"/>
      </w:pPr>
      <w:rPr>
        <w:rFonts w:ascii="Wingdings" w:hAnsi="Wingdings" w:hint="default"/>
        <w:color w:val="006069"/>
      </w:rPr>
    </w:lvl>
    <w:lvl w:ilvl="4">
      <w:start w:val="1"/>
      <w:numFmt w:val="bullet"/>
      <w:lvlText w:val=""/>
      <w:lvlJc w:val="left"/>
      <w:pPr>
        <w:ind w:left="1306" w:hanging="170"/>
      </w:pPr>
      <w:rPr>
        <w:rFonts w:ascii="Wingdings" w:hAnsi="Wingdings" w:hint="default"/>
        <w:color w:val="17BAAE"/>
      </w:rPr>
    </w:lvl>
    <w:lvl w:ilvl="5">
      <w:start w:val="1"/>
      <w:numFmt w:val="bullet"/>
      <w:lvlText w:val=""/>
      <w:lvlJc w:val="left"/>
      <w:pPr>
        <w:ind w:left="1590" w:hanging="170"/>
      </w:pPr>
      <w:rPr>
        <w:rFonts w:ascii="Wingdings" w:hAnsi="Wingdings" w:hint="default"/>
        <w:color w:val="F59B10"/>
      </w:rPr>
    </w:lvl>
    <w:lvl w:ilvl="6">
      <w:start w:val="1"/>
      <w:numFmt w:val="bullet"/>
      <w:lvlText w:val=""/>
      <w:lvlJc w:val="left"/>
      <w:pPr>
        <w:ind w:left="1874" w:hanging="170"/>
      </w:pPr>
      <w:rPr>
        <w:rFonts w:ascii="Wingdings" w:hAnsi="Wingdings" w:hint="default"/>
        <w:color w:val="006069"/>
      </w:rPr>
    </w:lvl>
    <w:lvl w:ilvl="7">
      <w:start w:val="1"/>
      <w:numFmt w:val="bullet"/>
      <w:lvlText w:val=""/>
      <w:lvlJc w:val="left"/>
      <w:pPr>
        <w:ind w:left="2158" w:hanging="170"/>
      </w:pPr>
      <w:rPr>
        <w:rFonts w:ascii="Wingdings" w:hAnsi="Wingdings" w:hint="default"/>
        <w:color w:val="17BAAE"/>
      </w:rPr>
    </w:lvl>
    <w:lvl w:ilvl="8">
      <w:start w:val="1"/>
      <w:numFmt w:val="bullet"/>
      <w:suff w:val="space"/>
      <w:lvlText w:val=""/>
      <w:lvlJc w:val="left"/>
      <w:pPr>
        <w:ind w:left="2442" w:hanging="170"/>
      </w:pPr>
      <w:rPr>
        <w:rFonts w:ascii="Wingdings" w:hAnsi="Wingdings" w:hint="default"/>
        <w:color w:val="F59B10"/>
      </w:rPr>
    </w:lvl>
  </w:abstractNum>
  <w:abstractNum w:abstractNumId="16" w15:restartNumberingAfterBreak="0">
    <w:nsid w:val="34DE6400"/>
    <w:multiLevelType w:val="multilevel"/>
    <w:tmpl w:val="20E44286"/>
    <w:numStyleLink w:val="Formatvorlage1"/>
  </w:abstractNum>
  <w:abstractNum w:abstractNumId="17" w15:restartNumberingAfterBreak="0">
    <w:nsid w:val="3D3F6474"/>
    <w:multiLevelType w:val="multilevel"/>
    <w:tmpl w:val="97D8B896"/>
    <w:lvl w:ilvl="0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F59B10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tillium Web" w:hAnsi="Titillium Web" w:hint="default"/>
        <w:color w:val="006069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tillium Web" w:hAnsi="Titillium Web" w:hint="default"/>
        <w:color w:val="17BAA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tillium Web" w:hAnsi="Titillium Web" w:hint="default"/>
        <w:color w:val="F59B10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tillium Web" w:hAnsi="Titillium Web" w:hint="default"/>
        <w:color w:val="006069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tillium Web" w:hAnsi="Titillium Web" w:hint="default"/>
        <w:color w:val="17BAA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tillium Web" w:hAnsi="Titillium Web" w:hint="default"/>
        <w:color w:val="F59B10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tillium Web" w:hAnsi="Titillium Web" w:hint="default"/>
        <w:color w:val="006069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tillium Web" w:hAnsi="Titillium Web" w:hint="default"/>
        <w:color w:val="17BAAE"/>
      </w:rPr>
    </w:lvl>
  </w:abstractNum>
  <w:abstractNum w:abstractNumId="18" w15:restartNumberingAfterBreak="0">
    <w:nsid w:val="3FEC738C"/>
    <w:multiLevelType w:val="multilevel"/>
    <w:tmpl w:val="20E44286"/>
    <w:styleLink w:val="Formatvorlage1"/>
    <w:lvl w:ilvl="0">
      <w:start w:val="1"/>
      <w:numFmt w:val="bullet"/>
      <w:lvlText w:val="•"/>
      <w:lvlJc w:val="left"/>
      <w:pPr>
        <w:ind w:left="1068" w:hanging="360"/>
      </w:pPr>
      <w:rPr>
        <w:rFonts w:ascii="Titillium Web" w:hAnsi="Titillium Web" w:hint="default"/>
        <w:color w:val="006069"/>
      </w:rPr>
    </w:lvl>
    <w:lvl w:ilvl="1">
      <w:start w:val="1"/>
      <w:numFmt w:val="bullet"/>
      <w:lvlText w:val="•"/>
      <w:lvlJc w:val="left"/>
      <w:pPr>
        <w:ind w:left="1776" w:hanging="360"/>
      </w:pPr>
      <w:rPr>
        <w:rFonts w:ascii="Titillium Web" w:hAnsi="Titillium Web" w:cs="Courier New" w:hint="default"/>
        <w:color w:val="17BAAE"/>
      </w:rPr>
    </w:lvl>
    <w:lvl w:ilvl="2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  <w:color w:val="F59B10"/>
      </w:rPr>
    </w:lvl>
    <w:lvl w:ilvl="3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  <w:color w:val="006069"/>
      </w:rPr>
    </w:lvl>
    <w:lvl w:ilvl="4">
      <w:start w:val="1"/>
      <w:numFmt w:val="bullet"/>
      <w:lvlText w:val=""/>
      <w:lvlJc w:val="left"/>
      <w:pPr>
        <w:ind w:left="3770" w:hanging="360"/>
      </w:pPr>
      <w:rPr>
        <w:rFonts w:ascii="Wingdings" w:hAnsi="Wingdings" w:cs="Courier New" w:hint="default"/>
        <w:color w:val="17BAAE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  <w:color w:val="F59B10"/>
      </w:rPr>
    </w:lvl>
    <w:lvl w:ilvl="6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  <w:color w:val="006069"/>
      </w:rPr>
    </w:lvl>
    <w:lvl w:ilvl="7">
      <w:start w:val="1"/>
      <w:numFmt w:val="bullet"/>
      <w:lvlText w:val=""/>
      <w:lvlJc w:val="left"/>
      <w:pPr>
        <w:ind w:left="5930" w:hanging="360"/>
      </w:pPr>
      <w:rPr>
        <w:rFonts w:ascii="Wingdings" w:hAnsi="Wingdings" w:cs="Courier New" w:hint="default"/>
        <w:color w:val="17BAAE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  <w:color w:val="F59B10"/>
      </w:rPr>
    </w:lvl>
  </w:abstractNum>
  <w:abstractNum w:abstractNumId="19" w15:restartNumberingAfterBreak="0">
    <w:nsid w:val="421A1289"/>
    <w:multiLevelType w:val="hybridMultilevel"/>
    <w:tmpl w:val="085C1770"/>
    <w:lvl w:ilvl="0" w:tplc="688C5206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310987"/>
    <w:multiLevelType w:val="hybridMultilevel"/>
    <w:tmpl w:val="EA58E5EC"/>
    <w:lvl w:ilvl="0" w:tplc="6FFCB7FC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DA1A41"/>
    <w:multiLevelType w:val="hybridMultilevel"/>
    <w:tmpl w:val="C44E5D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581F"/>
    <w:multiLevelType w:val="hybridMultilevel"/>
    <w:tmpl w:val="E7D2F4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95C76"/>
    <w:multiLevelType w:val="hybridMultilevel"/>
    <w:tmpl w:val="4AE808E4"/>
    <w:lvl w:ilvl="0" w:tplc="65E20B00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0E06A3"/>
    <w:multiLevelType w:val="multilevel"/>
    <w:tmpl w:val="20E44286"/>
    <w:lvl w:ilvl="0">
      <w:start w:val="1"/>
      <w:numFmt w:val="bullet"/>
      <w:lvlText w:val="•"/>
      <w:lvlJc w:val="left"/>
      <w:pPr>
        <w:ind w:left="890" w:hanging="360"/>
      </w:pPr>
      <w:rPr>
        <w:rFonts w:ascii="Titillium Web" w:hAnsi="Titillium Web" w:hint="default"/>
        <w:color w:val="006069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5" w15:restartNumberingAfterBreak="0">
    <w:nsid w:val="53E23DA2"/>
    <w:multiLevelType w:val="hybridMultilevel"/>
    <w:tmpl w:val="3CAA91E4"/>
    <w:lvl w:ilvl="0" w:tplc="116247D8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F59B1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63648"/>
    <w:multiLevelType w:val="multilevel"/>
    <w:tmpl w:val="20E44286"/>
    <w:numStyleLink w:val="Formatvorlage1"/>
  </w:abstractNum>
  <w:abstractNum w:abstractNumId="27" w15:restartNumberingAfterBreak="0">
    <w:nsid w:val="584E6D74"/>
    <w:multiLevelType w:val="multilevel"/>
    <w:tmpl w:val="A302F628"/>
    <w:lvl w:ilvl="0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F59B10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tillium Web" w:hAnsi="Titillium Web" w:hint="default"/>
        <w:color w:val="006069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tillium Web" w:hAnsi="Titillium Web" w:hint="default"/>
        <w:color w:val="17BAA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tillium Web" w:hAnsi="Titillium Web" w:hint="default"/>
        <w:color w:val="F59B10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tillium Web" w:hAnsi="Titillium Web" w:hint="default"/>
        <w:color w:val="006069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tillium Web" w:hAnsi="Titillium Web" w:hint="default"/>
        <w:color w:val="17BAA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tillium Web" w:hAnsi="Titillium Web" w:hint="default"/>
        <w:color w:val="F59B10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tillium Web" w:hAnsi="Titillium Web" w:hint="default"/>
        <w:color w:val="006069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tillium Web" w:hAnsi="Titillium Web" w:hint="default"/>
        <w:color w:val="17BAAE"/>
      </w:rPr>
    </w:lvl>
  </w:abstractNum>
  <w:abstractNum w:abstractNumId="28" w15:restartNumberingAfterBreak="0">
    <w:nsid w:val="5F411B1A"/>
    <w:multiLevelType w:val="hybridMultilevel"/>
    <w:tmpl w:val="61A8CBD8"/>
    <w:lvl w:ilvl="0" w:tplc="116247D8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F59B1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12CE1"/>
    <w:multiLevelType w:val="hybridMultilevel"/>
    <w:tmpl w:val="F79A9344"/>
    <w:lvl w:ilvl="0" w:tplc="57361C74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5773FE"/>
    <w:multiLevelType w:val="multilevel"/>
    <w:tmpl w:val="20E44286"/>
    <w:lvl w:ilvl="0">
      <w:start w:val="1"/>
      <w:numFmt w:val="bullet"/>
      <w:lvlText w:val="•"/>
      <w:lvlJc w:val="left"/>
      <w:pPr>
        <w:ind w:left="890" w:hanging="360"/>
      </w:pPr>
      <w:rPr>
        <w:rFonts w:ascii="Titillium Web" w:hAnsi="Titillium Web" w:hint="default"/>
        <w:color w:val="006069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1" w15:restartNumberingAfterBreak="0">
    <w:nsid w:val="716E4CC3"/>
    <w:multiLevelType w:val="multilevel"/>
    <w:tmpl w:val="20E44286"/>
    <w:numStyleLink w:val="Formatvorlage1"/>
  </w:abstractNum>
  <w:abstractNum w:abstractNumId="32" w15:restartNumberingAfterBreak="0">
    <w:nsid w:val="72D94A54"/>
    <w:multiLevelType w:val="hybridMultilevel"/>
    <w:tmpl w:val="6522426C"/>
    <w:lvl w:ilvl="0" w:tplc="73167BA4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  <w:color w:val="006069"/>
      </w:rPr>
    </w:lvl>
    <w:lvl w:ilvl="1" w:tplc="8974948A">
      <w:start w:val="1"/>
      <w:numFmt w:val="bullet"/>
      <w:lvlText w:val="•"/>
      <w:lvlJc w:val="left"/>
      <w:pPr>
        <w:ind w:left="1440" w:hanging="360"/>
      </w:pPr>
      <w:rPr>
        <w:rFonts w:ascii="Titillium Web" w:hAnsi="Titillium Web" w:hint="default"/>
        <w:color w:val="006069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1248C2"/>
    <w:multiLevelType w:val="hybridMultilevel"/>
    <w:tmpl w:val="D6E6DEAC"/>
    <w:lvl w:ilvl="0" w:tplc="BBF2B87A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B5717D7"/>
    <w:multiLevelType w:val="hybridMultilevel"/>
    <w:tmpl w:val="C21C36EC"/>
    <w:lvl w:ilvl="0" w:tplc="E89EB5E6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CE359B8"/>
    <w:multiLevelType w:val="hybridMultilevel"/>
    <w:tmpl w:val="4DC0452C"/>
    <w:lvl w:ilvl="0" w:tplc="78024B16">
      <w:start w:val="1"/>
      <w:numFmt w:val="bullet"/>
      <w:lvlText w:val="•"/>
      <w:lvlJc w:val="left"/>
      <w:pPr>
        <w:ind w:left="720" w:hanging="360"/>
      </w:pPr>
      <w:rPr>
        <w:rFonts w:ascii="Titillium Web" w:hAnsi="Titillium Web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707EB5"/>
    <w:multiLevelType w:val="hybridMultilevel"/>
    <w:tmpl w:val="3092C1F6"/>
    <w:lvl w:ilvl="0" w:tplc="B53E881C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35"/>
  </w:num>
  <w:num w:numId="4">
    <w:abstractNumId w:val="14"/>
  </w:num>
  <w:num w:numId="5">
    <w:abstractNumId w:val="1"/>
  </w:num>
  <w:num w:numId="6">
    <w:abstractNumId w:val="6"/>
  </w:num>
  <w:num w:numId="7">
    <w:abstractNumId w:val="32"/>
  </w:num>
  <w:num w:numId="8">
    <w:abstractNumId w:val="4"/>
  </w:num>
  <w:num w:numId="9">
    <w:abstractNumId w:val="25"/>
  </w:num>
  <w:num w:numId="10">
    <w:abstractNumId w:val="28"/>
  </w:num>
  <w:num w:numId="11">
    <w:abstractNumId w:val="0"/>
  </w:num>
  <w:num w:numId="12">
    <w:abstractNumId w:val="2"/>
  </w:num>
  <w:num w:numId="13">
    <w:abstractNumId w:val="10"/>
  </w:num>
  <w:num w:numId="14">
    <w:abstractNumId w:val="7"/>
  </w:num>
  <w:num w:numId="15">
    <w:abstractNumId w:val="17"/>
  </w:num>
  <w:num w:numId="16">
    <w:abstractNumId w:val="27"/>
  </w:num>
  <w:num w:numId="17">
    <w:abstractNumId w:val="16"/>
  </w:num>
  <w:num w:numId="18">
    <w:abstractNumId w:val="30"/>
  </w:num>
  <w:num w:numId="19">
    <w:abstractNumId w:val="24"/>
  </w:num>
  <w:num w:numId="20">
    <w:abstractNumId w:val="18"/>
  </w:num>
  <w:num w:numId="21">
    <w:abstractNumId w:val="31"/>
  </w:num>
  <w:num w:numId="22">
    <w:abstractNumId w:val="26"/>
  </w:num>
  <w:num w:numId="23">
    <w:abstractNumId w:val="15"/>
  </w:num>
  <w:num w:numId="24">
    <w:abstractNumId w:val="12"/>
  </w:num>
  <w:num w:numId="25">
    <w:abstractNumId w:val="9"/>
  </w:num>
  <w:num w:numId="26">
    <w:abstractNumId w:val="8"/>
  </w:num>
  <w:num w:numId="27">
    <w:abstractNumId w:val="19"/>
  </w:num>
  <w:num w:numId="28">
    <w:abstractNumId w:val="3"/>
  </w:num>
  <w:num w:numId="29">
    <w:abstractNumId w:val="5"/>
  </w:num>
  <w:num w:numId="30">
    <w:abstractNumId w:val="23"/>
  </w:num>
  <w:num w:numId="31">
    <w:abstractNumId w:val="20"/>
  </w:num>
  <w:num w:numId="32">
    <w:abstractNumId w:val="13"/>
  </w:num>
  <w:num w:numId="33">
    <w:abstractNumId w:val="29"/>
  </w:num>
  <w:num w:numId="34">
    <w:abstractNumId w:val="11"/>
  </w:num>
  <w:num w:numId="35">
    <w:abstractNumId w:val="34"/>
  </w:num>
  <w:num w:numId="36">
    <w:abstractNumId w:val="33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7E8"/>
    <w:rsid w:val="00000859"/>
    <w:rsid w:val="00025B1B"/>
    <w:rsid w:val="00042465"/>
    <w:rsid w:val="00047737"/>
    <w:rsid w:val="00065776"/>
    <w:rsid w:val="00067783"/>
    <w:rsid w:val="00075AC5"/>
    <w:rsid w:val="000A17B8"/>
    <w:rsid w:val="000B0F15"/>
    <w:rsid w:val="000D5D71"/>
    <w:rsid w:val="000E6129"/>
    <w:rsid w:val="000F1028"/>
    <w:rsid w:val="00103FD3"/>
    <w:rsid w:val="00110E93"/>
    <w:rsid w:val="001115CF"/>
    <w:rsid w:val="00111979"/>
    <w:rsid w:val="00127C76"/>
    <w:rsid w:val="00134D3B"/>
    <w:rsid w:val="00153F39"/>
    <w:rsid w:val="0015722B"/>
    <w:rsid w:val="00165FF1"/>
    <w:rsid w:val="001832B5"/>
    <w:rsid w:val="0018685C"/>
    <w:rsid w:val="0019191B"/>
    <w:rsid w:val="001951A2"/>
    <w:rsid w:val="001B54D6"/>
    <w:rsid w:val="001C180D"/>
    <w:rsid w:val="001C7363"/>
    <w:rsid w:val="001D0911"/>
    <w:rsid w:val="001F53DF"/>
    <w:rsid w:val="00211099"/>
    <w:rsid w:val="00261F4F"/>
    <w:rsid w:val="00267E1F"/>
    <w:rsid w:val="00271130"/>
    <w:rsid w:val="00274E75"/>
    <w:rsid w:val="002976C3"/>
    <w:rsid w:val="002D6E47"/>
    <w:rsid w:val="0030346F"/>
    <w:rsid w:val="00313614"/>
    <w:rsid w:val="0032225D"/>
    <w:rsid w:val="00341239"/>
    <w:rsid w:val="0037118A"/>
    <w:rsid w:val="00373E49"/>
    <w:rsid w:val="00374FE2"/>
    <w:rsid w:val="00383EDD"/>
    <w:rsid w:val="003F3E26"/>
    <w:rsid w:val="00410AED"/>
    <w:rsid w:val="0041510E"/>
    <w:rsid w:val="00423713"/>
    <w:rsid w:val="004746C1"/>
    <w:rsid w:val="004769BB"/>
    <w:rsid w:val="00476AD2"/>
    <w:rsid w:val="004B5931"/>
    <w:rsid w:val="004C4B8F"/>
    <w:rsid w:val="004D380C"/>
    <w:rsid w:val="004D6C2B"/>
    <w:rsid w:val="004E72DE"/>
    <w:rsid w:val="004E7A16"/>
    <w:rsid w:val="004F0ED4"/>
    <w:rsid w:val="00503FB7"/>
    <w:rsid w:val="00544E78"/>
    <w:rsid w:val="00546362"/>
    <w:rsid w:val="005463EB"/>
    <w:rsid w:val="005766BB"/>
    <w:rsid w:val="00592231"/>
    <w:rsid w:val="005A61EF"/>
    <w:rsid w:val="005B0F6C"/>
    <w:rsid w:val="005B59A5"/>
    <w:rsid w:val="005C45AF"/>
    <w:rsid w:val="005E1C73"/>
    <w:rsid w:val="00603C3C"/>
    <w:rsid w:val="006054A3"/>
    <w:rsid w:val="00621C57"/>
    <w:rsid w:val="00634A12"/>
    <w:rsid w:val="0064405F"/>
    <w:rsid w:val="0065360C"/>
    <w:rsid w:val="00661559"/>
    <w:rsid w:val="006936A8"/>
    <w:rsid w:val="006A5256"/>
    <w:rsid w:val="006B4E15"/>
    <w:rsid w:val="006C46FA"/>
    <w:rsid w:val="006D7D8D"/>
    <w:rsid w:val="006F3F74"/>
    <w:rsid w:val="006F5B39"/>
    <w:rsid w:val="007413F1"/>
    <w:rsid w:val="007663EC"/>
    <w:rsid w:val="00773859"/>
    <w:rsid w:val="00777674"/>
    <w:rsid w:val="0079523A"/>
    <w:rsid w:val="007A097E"/>
    <w:rsid w:val="007B7DBD"/>
    <w:rsid w:val="007E2042"/>
    <w:rsid w:val="008165EC"/>
    <w:rsid w:val="00821121"/>
    <w:rsid w:val="00845820"/>
    <w:rsid w:val="00847DD0"/>
    <w:rsid w:val="008977E8"/>
    <w:rsid w:val="008A270A"/>
    <w:rsid w:val="008A3D60"/>
    <w:rsid w:val="008B39D3"/>
    <w:rsid w:val="008C248F"/>
    <w:rsid w:val="008D47E7"/>
    <w:rsid w:val="008D6CAB"/>
    <w:rsid w:val="008E35D8"/>
    <w:rsid w:val="008E59B6"/>
    <w:rsid w:val="008E59F9"/>
    <w:rsid w:val="008E5AE8"/>
    <w:rsid w:val="0090156B"/>
    <w:rsid w:val="009030ED"/>
    <w:rsid w:val="00923D9E"/>
    <w:rsid w:val="009826CD"/>
    <w:rsid w:val="00990800"/>
    <w:rsid w:val="00992D87"/>
    <w:rsid w:val="00993B44"/>
    <w:rsid w:val="009A7990"/>
    <w:rsid w:val="009E04F7"/>
    <w:rsid w:val="009E735A"/>
    <w:rsid w:val="009F38BB"/>
    <w:rsid w:val="00A23E24"/>
    <w:rsid w:val="00A573BF"/>
    <w:rsid w:val="00A84B09"/>
    <w:rsid w:val="00AA2F60"/>
    <w:rsid w:val="00AA6234"/>
    <w:rsid w:val="00AA7A4D"/>
    <w:rsid w:val="00AB28DE"/>
    <w:rsid w:val="00AC68B6"/>
    <w:rsid w:val="00AD0F54"/>
    <w:rsid w:val="00AD151D"/>
    <w:rsid w:val="00AE0527"/>
    <w:rsid w:val="00AF49D6"/>
    <w:rsid w:val="00B14D3D"/>
    <w:rsid w:val="00B2525D"/>
    <w:rsid w:val="00B3378F"/>
    <w:rsid w:val="00B342A2"/>
    <w:rsid w:val="00B35E96"/>
    <w:rsid w:val="00B73CFA"/>
    <w:rsid w:val="00BA003E"/>
    <w:rsid w:val="00BA537C"/>
    <w:rsid w:val="00BC0C0C"/>
    <w:rsid w:val="00BC5211"/>
    <w:rsid w:val="00BD47CB"/>
    <w:rsid w:val="00BE65FD"/>
    <w:rsid w:val="00BF2A5A"/>
    <w:rsid w:val="00C04172"/>
    <w:rsid w:val="00C22E1C"/>
    <w:rsid w:val="00C36A79"/>
    <w:rsid w:val="00C36DF8"/>
    <w:rsid w:val="00C5238F"/>
    <w:rsid w:val="00C53598"/>
    <w:rsid w:val="00C629D4"/>
    <w:rsid w:val="00C63928"/>
    <w:rsid w:val="00C63F9D"/>
    <w:rsid w:val="00C72DB3"/>
    <w:rsid w:val="00C73190"/>
    <w:rsid w:val="00C81954"/>
    <w:rsid w:val="00C91CA5"/>
    <w:rsid w:val="00CA0B48"/>
    <w:rsid w:val="00CB463B"/>
    <w:rsid w:val="00CC71D8"/>
    <w:rsid w:val="00CD4F39"/>
    <w:rsid w:val="00CE2716"/>
    <w:rsid w:val="00CF1A32"/>
    <w:rsid w:val="00CF1C29"/>
    <w:rsid w:val="00D065E0"/>
    <w:rsid w:val="00D23838"/>
    <w:rsid w:val="00D25933"/>
    <w:rsid w:val="00D37E57"/>
    <w:rsid w:val="00D71DD9"/>
    <w:rsid w:val="00DA735F"/>
    <w:rsid w:val="00DB4C1B"/>
    <w:rsid w:val="00DC337E"/>
    <w:rsid w:val="00DC5FD3"/>
    <w:rsid w:val="00DD22C4"/>
    <w:rsid w:val="00DD7687"/>
    <w:rsid w:val="00DD7C72"/>
    <w:rsid w:val="00DF5D1F"/>
    <w:rsid w:val="00E273F2"/>
    <w:rsid w:val="00E331ED"/>
    <w:rsid w:val="00E41DEC"/>
    <w:rsid w:val="00E521A6"/>
    <w:rsid w:val="00E5395C"/>
    <w:rsid w:val="00E931F7"/>
    <w:rsid w:val="00E94B40"/>
    <w:rsid w:val="00EA204C"/>
    <w:rsid w:val="00EA29AD"/>
    <w:rsid w:val="00EB5914"/>
    <w:rsid w:val="00EC09F1"/>
    <w:rsid w:val="00EC17A2"/>
    <w:rsid w:val="00EC7465"/>
    <w:rsid w:val="00ED4FBE"/>
    <w:rsid w:val="00EE0160"/>
    <w:rsid w:val="00EE443D"/>
    <w:rsid w:val="00F01EFF"/>
    <w:rsid w:val="00F308B6"/>
    <w:rsid w:val="00F35052"/>
    <w:rsid w:val="00F44E3C"/>
    <w:rsid w:val="00F47AD5"/>
    <w:rsid w:val="00F5077F"/>
    <w:rsid w:val="00F71F23"/>
    <w:rsid w:val="00F92C5B"/>
    <w:rsid w:val="00FD0228"/>
    <w:rsid w:val="00FD5898"/>
    <w:rsid w:val="00FD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D7180A"/>
  <w15:chartTrackingRefBased/>
  <w15:docId w15:val="{8568708A-5120-4E40-98DF-94629DB6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  <w:ind w:left="737" w:hanging="17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D5898"/>
    <w:pPr>
      <w:ind w:left="0" w:firstLine="0"/>
    </w:pPr>
    <w:rPr>
      <w:rFonts w:ascii="Titillium Web" w:hAnsi="Titillium Web"/>
      <w:sz w:val="20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D7D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6666"/>
      <w:sz w:val="32"/>
      <w:szCs w:val="28"/>
      <w:lang w:val="en-GB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EC7465"/>
    <w:pPr>
      <w:keepNext/>
      <w:keepLines/>
      <w:spacing w:before="200" w:after="100" w:line="240" w:lineRule="auto"/>
      <w:outlineLvl w:val="1"/>
    </w:pPr>
    <w:rPr>
      <w:rFonts w:asciiTheme="majorHAnsi" w:eastAsiaTheme="majorEastAsia" w:hAnsiTheme="majorHAnsi" w:cstheme="majorBidi"/>
      <w:bCs/>
      <w:color w:val="006666" w:themeColor="accen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EA29AD"/>
    <w:pPr>
      <w:keepNext/>
      <w:keepLines/>
      <w:spacing w:before="200" w:after="100" w:line="240" w:lineRule="auto"/>
      <w:outlineLvl w:val="2"/>
    </w:pPr>
    <w:rPr>
      <w:rFonts w:asciiTheme="majorHAnsi" w:eastAsiaTheme="majorEastAsia" w:hAnsiTheme="majorHAnsi" w:cstheme="majorBidi"/>
      <w:b/>
      <w:bCs/>
      <w:color w:val="006666" w:themeColor="accent1"/>
      <w:sz w:val="22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EA29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6666" w:themeColor="accent1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EA29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C4C" w:themeColor="accent1" w:themeShade="BF"/>
      <w:sz w:val="2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EA29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003232" w:themeColor="accent1" w:themeShade="7F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EA29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03232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EA29A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EA29A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D7D8D"/>
    <w:rPr>
      <w:rFonts w:asciiTheme="majorHAnsi" w:eastAsiaTheme="majorEastAsia" w:hAnsiTheme="majorHAnsi" w:cstheme="majorBidi"/>
      <w:b/>
      <w:bCs/>
      <w:color w:val="006666"/>
      <w:sz w:val="32"/>
      <w:szCs w:val="28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7465"/>
    <w:rPr>
      <w:rFonts w:asciiTheme="majorHAnsi" w:eastAsiaTheme="majorEastAsia" w:hAnsiTheme="majorHAnsi" w:cstheme="majorBidi"/>
      <w:bCs/>
      <w:color w:val="006666" w:themeColor="accen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A29AD"/>
    <w:rPr>
      <w:rFonts w:asciiTheme="majorHAnsi" w:eastAsiaTheme="majorEastAsia" w:hAnsiTheme="majorHAnsi" w:cstheme="majorBidi"/>
      <w:b/>
      <w:bCs/>
      <w:color w:val="006666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A29AD"/>
    <w:rPr>
      <w:rFonts w:asciiTheme="majorHAnsi" w:eastAsiaTheme="majorEastAsia" w:hAnsiTheme="majorHAnsi" w:cstheme="majorBidi"/>
      <w:b/>
      <w:bCs/>
      <w:i/>
      <w:iCs/>
      <w:color w:val="006666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A29AD"/>
    <w:rPr>
      <w:rFonts w:asciiTheme="majorHAnsi" w:eastAsiaTheme="majorEastAsia" w:hAnsiTheme="majorHAnsi" w:cstheme="majorBidi"/>
      <w:color w:val="004C4C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EA29AD"/>
    <w:rPr>
      <w:rFonts w:asciiTheme="majorHAnsi" w:eastAsiaTheme="majorEastAsia" w:hAnsiTheme="majorHAnsi" w:cstheme="majorBidi"/>
      <w:i/>
      <w:color w:val="003232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EA29AD"/>
    <w:rPr>
      <w:rFonts w:asciiTheme="majorHAnsi" w:eastAsiaTheme="majorEastAsia" w:hAnsiTheme="majorHAnsi" w:cstheme="majorBidi"/>
      <w:iCs/>
      <w:color w:val="003232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EA29AD"/>
    <w:rPr>
      <w:rFonts w:asciiTheme="majorHAnsi" w:eastAsiaTheme="majorEastAsia" w:hAnsiTheme="majorHAnsi" w:cstheme="majorBidi"/>
      <w:sz w:val="20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EA29AD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992D87"/>
    <w:pPr>
      <w:spacing w:line="240" w:lineRule="auto"/>
    </w:pPr>
    <w:rPr>
      <w:i/>
      <w:iCs/>
      <w:color w:val="FFFFFF" w:themeColor="text2"/>
      <w:szCs w:val="18"/>
    </w:rPr>
  </w:style>
  <w:style w:type="paragraph" w:styleId="Titel">
    <w:name w:val="Title"/>
    <w:aliases w:val="Titel 1 inno"/>
    <w:basedOn w:val="Standard"/>
    <w:next w:val="Standard"/>
    <w:link w:val="TitelZchn"/>
    <w:autoRedefine/>
    <w:uiPriority w:val="10"/>
    <w:qFormat/>
    <w:rsid w:val="006D7D8D"/>
    <w:pPr>
      <w:keepNext/>
      <w:keepLines/>
      <w:spacing w:after="40" w:line="624" w:lineRule="exact"/>
      <w:contextualSpacing/>
    </w:pPr>
    <w:rPr>
      <w:rFonts w:asciiTheme="majorHAnsi" w:eastAsiaTheme="majorEastAsia" w:hAnsiTheme="majorHAnsi" w:cstheme="majorBidi"/>
      <w:b/>
      <w:color w:val="006666"/>
      <w:sz w:val="40"/>
      <w:szCs w:val="52"/>
      <w:lang w:val="en-GB"/>
    </w:rPr>
  </w:style>
  <w:style w:type="character" w:customStyle="1" w:styleId="TitelZchn">
    <w:name w:val="Titel Zchn"/>
    <w:aliases w:val="Titel 1 inno Zchn"/>
    <w:basedOn w:val="Absatz-Standardschriftart"/>
    <w:link w:val="Titel"/>
    <w:uiPriority w:val="10"/>
    <w:rsid w:val="006D7D8D"/>
    <w:rPr>
      <w:rFonts w:asciiTheme="majorHAnsi" w:eastAsiaTheme="majorEastAsia" w:hAnsiTheme="majorHAnsi" w:cstheme="majorBidi"/>
      <w:b/>
      <w:color w:val="006666"/>
      <w:sz w:val="40"/>
      <w:szCs w:val="52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5360C"/>
    <w:pPr>
      <w:numPr>
        <w:ilvl w:val="1"/>
      </w:numPr>
      <w:spacing w:after="160"/>
      <w:ind w:left="170" w:hanging="170"/>
    </w:pPr>
    <w:rPr>
      <w:rFonts w:eastAsiaTheme="minorEastAsia"/>
      <w:color w:val="006666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5360C"/>
    <w:rPr>
      <w:rFonts w:ascii="Titillium Web" w:eastAsiaTheme="minorEastAsia" w:hAnsi="Titillium Web"/>
      <w:color w:val="006666"/>
      <w:spacing w:val="15"/>
    </w:rPr>
  </w:style>
  <w:style w:type="numbering" w:customStyle="1" w:styleId="Formatvorlage1">
    <w:name w:val="Formatvorlage1"/>
    <w:uiPriority w:val="99"/>
    <w:rsid w:val="004D380C"/>
    <w:pPr>
      <w:numPr>
        <w:numId w:val="20"/>
      </w:numPr>
    </w:pPr>
  </w:style>
  <w:style w:type="paragraph" w:styleId="Listenabsatz">
    <w:name w:val="List Paragraph"/>
    <w:aliases w:val="Listenabsatz inno"/>
    <w:basedOn w:val="Standard"/>
    <w:uiPriority w:val="34"/>
    <w:qFormat/>
    <w:rsid w:val="004D380C"/>
    <w:pPr>
      <w:numPr>
        <w:numId w:val="23"/>
      </w:numPr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92D87"/>
    <w:pPr>
      <w:spacing w:before="240"/>
      <w:outlineLvl w:val="9"/>
    </w:pPr>
    <w:rPr>
      <w:b w:val="0"/>
      <w:bCs w:val="0"/>
      <w:color w:val="004C4C" w:themeColor="accent1" w:themeShade="BF"/>
      <w:szCs w:val="32"/>
    </w:rPr>
  </w:style>
  <w:style w:type="numbering" w:customStyle="1" w:styleId="ListentypAufzhlunginno">
    <w:name w:val="Listentyp Aufzählung inno"/>
    <w:uiPriority w:val="99"/>
    <w:rsid w:val="008C248F"/>
    <w:pPr>
      <w:numPr>
        <w:numId w:val="11"/>
      </w:numPr>
    </w:pPr>
  </w:style>
  <w:style w:type="paragraph" w:styleId="Kopfzeile">
    <w:name w:val="header"/>
    <w:basedOn w:val="Standard"/>
    <w:link w:val="KopfzeileZchn"/>
    <w:uiPriority w:val="99"/>
    <w:unhideWhenUsed/>
    <w:rsid w:val="00191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191B"/>
    <w:rPr>
      <w:rFonts w:ascii="Titillium Web" w:hAnsi="Titillium Web"/>
      <w:sz w:val="20"/>
    </w:rPr>
  </w:style>
  <w:style w:type="paragraph" w:styleId="Fuzeile">
    <w:name w:val="footer"/>
    <w:basedOn w:val="Standard"/>
    <w:link w:val="FuzeileZchn"/>
    <w:uiPriority w:val="99"/>
    <w:unhideWhenUsed/>
    <w:rsid w:val="00191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191B"/>
    <w:rPr>
      <w:rFonts w:ascii="Titillium Web" w:hAnsi="Titillium Web"/>
      <w:sz w:val="20"/>
    </w:rPr>
  </w:style>
  <w:style w:type="character" w:styleId="Platzhaltertext">
    <w:name w:val="Placeholder Text"/>
    <w:basedOn w:val="Absatz-Standardschriftart"/>
    <w:uiPriority w:val="99"/>
    <w:semiHidden/>
    <w:rsid w:val="00B14D3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5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59B6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F3E26"/>
    <w:rPr>
      <w:color w:val="FCB205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34D3B"/>
    <w:rPr>
      <w:color w:val="605E5C"/>
      <w:shd w:val="clear" w:color="auto" w:fill="E1DFDD"/>
    </w:rPr>
  </w:style>
  <w:style w:type="character" w:customStyle="1" w:styleId="Beschriftung1">
    <w:name w:val="Beschriftung1"/>
    <w:basedOn w:val="Absatz-Standardschriftart"/>
    <w:rsid w:val="004D6C2B"/>
  </w:style>
  <w:style w:type="character" w:customStyle="1" w:styleId="text-uppercase">
    <w:name w:val="text-uppercase"/>
    <w:basedOn w:val="Absatz-Standardschriftart"/>
    <w:rsid w:val="00603C3C"/>
  </w:style>
  <w:style w:type="character" w:styleId="BesuchterLink">
    <w:name w:val="FollowedHyperlink"/>
    <w:basedOn w:val="Absatz-Standardschriftart"/>
    <w:uiPriority w:val="99"/>
    <w:semiHidden/>
    <w:unhideWhenUsed/>
    <w:rsid w:val="004E7A16"/>
    <w:rPr>
      <w:color w:val="006666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110E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2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www.ana-hotels.com/living-stuttgart" TargetMode="External"/><Relationship Id="rId26" Type="http://schemas.openxmlformats.org/officeDocument/2006/relationships/hyperlink" Target="mailto:info@landhausfeckl.de" TargetMode="External"/><Relationship Id="rId39" Type="http://schemas.openxmlformats.org/officeDocument/2006/relationships/hyperlink" Target="mailto:post@city-hotel.com" TargetMode="External"/><Relationship Id="rId21" Type="http://schemas.openxmlformats.org/officeDocument/2006/relationships/hyperlink" Target="https://www.nh-hotels.com/" TargetMode="External"/><Relationship Id="rId34" Type="http://schemas.openxmlformats.org/officeDocument/2006/relationships/hyperlink" Target="https://www.centro-hotels.de/de/standorte/stuttgart/Centro-Hotel-Boeblingen/centro-hotel-boeblingen.html" TargetMode="External"/><Relationship Id="rId42" Type="http://schemas.openxmlformats.org/officeDocument/2006/relationships/hyperlink" Target="https://www.v-boutique-hotel.de/english-summary.html" TargetMode="External"/><Relationship Id="rId47" Type="http://schemas.openxmlformats.org/officeDocument/2006/relationships/hyperlink" Target="mailto:info@hotelberlin-sindelfingen.d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rilano.com/en/hotels/the-rilano-hotel-stuttgart-boeblingen/" TargetMode="External"/><Relationship Id="rId29" Type="http://schemas.openxmlformats.org/officeDocument/2006/relationships/hyperlink" Target="mailto:info@mercuresindelfingen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info@erikson.de" TargetMode="External"/><Relationship Id="rId32" Type="http://schemas.openxmlformats.org/officeDocument/2006/relationships/hyperlink" Target="https://tulip-inn-stuttgart-sindelfingen-city.goldentulip.com/en-us/" TargetMode="External"/><Relationship Id="rId37" Type="http://schemas.openxmlformats.org/officeDocument/2006/relationships/hyperlink" Target="mailto:info@hotel-waldhorn.de" TargetMode="External"/><Relationship Id="rId40" Type="http://schemas.openxmlformats.org/officeDocument/2006/relationships/hyperlink" Target="https://www.hotel-boehler.com/en/" TargetMode="External"/><Relationship Id="rId45" Type="http://schemas.openxmlformats.org/officeDocument/2006/relationships/hyperlink" Target="mailto:reservation@novum-hospitality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erikson.de/home-en.html" TargetMode="External"/><Relationship Id="rId28" Type="http://schemas.openxmlformats.org/officeDocument/2006/relationships/hyperlink" Target="https://www.mercure-stuttgart-sindelfingen.de/en/" TargetMode="External"/><Relationship Id="rId36" Type="http://schemas.openxmlformats.org/officeDocument/2006/relationships/hyperlink" Target="https://hotel-waldhorn.de/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living-stuttgart@ana-hotels.com" TargetMode="External"/><Relationship Id="rId31" Type="http://schemas.openxmlformats.org/officeDocument/2006/relationships/hyperlink" Target="mailto:mail@v-hotelgesellschaft.de" TargetMode="External"/><Relationship Id="rId44" Type="http://schemas.openxmlformats.org/officeDocument/2006/relationships/hyperlink" Target="https://the.niu.de/en/hotels/germany/sindelfingen/the-niu-st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9.jpeg"/><Relationship Id="rId22" Type="http://schemas.openxmlformats.org/officeDocument/2006/relationships/hyperlink" Target="mailto:reservierungen@nh-hotels.com" TargetMode="External"/><Relationship Id="rId27" Type="http://schemas.openxmlformats.org/officeDocument/2006/relationships/hyperlink" Target="mailto:info@v8hotel.de" TargetMode="External"/><Relationship Id="rId30" Type="http://schemas.openxmlformats.org/officeDocument/2006/relationships/hyperlink" Target="https://www.v-boutique-hotel.de/english-summary.html" TargetMode="External"/><Relationship Id="rId35" Type="http://schemas.openxmlformats.org/officeDocument/2006/relationships/hyperlink" Target="mailto:reservierung@centro-hotels.de" TargetMode="External"/><Relationship Id="rId43" Type="http://schemas.openxmlformats.org/officeDocument/2006/relationships/hyperlink" Target="mailto:mail@v-boutique-hotel.de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mailto:reservierung-boeblingen@rilano.com" TargetMode="External"/><Relationship Id="rId25" Type="http://schemas.openxmlformats.org/officeDocument/2006/relationships/hyperlink" Target="https://www.landhausfeckl.de/en/" TargetMode="External"/><Relationship Id="rId33" Type="http://schemas.openxmlformats.org/officeDocument/2006/relationships/hyperlink" Target="mailto:info@tulipinnstuttgartsindelfingencity.com" TargetMode="External"/><Relationship Id="rId38" Type="http://schemas.openxmlformats.org/officeDocument/2006/relationships/hyperlink" Target="https://www.city-hotel.com/en/" TargetMode="External"/><Relationship Id="rId46" Type="http://schemas.openxmlformats.org/officeDocument/2006/relationships/hyperlink" Target="https://www.hotelberlin-sindelfingen.de/en/" TargetMode="External"/><Relationship Id="rId20" Type="http://schemas.openxmlformats.org/officeDocument/2006/relationships/image" Target="media/image11.jpeg"/><Relationship Id="rId41" Type="http://schemas.openxmlformats.org/officeDocument/2006/relationships/hyperlink" Target="mailto:mail@hotel-boehl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n\AppData\Roaming\Microsoft\Templates\innovaphone_CD_Word_Vorlage.dotx" TargetMode="External"/></Relationships>
</file>

<file path=word/theme/theme1.xml><?xml version="1.0" encoding="utf-8"?>
<a:theme xmlns:a="http://schemas.openxmlformats.org/drawingml/2006/main" name="Larissa">
  <a:themeElements>
    <a:clrScheme name="innovaphone CD">
      <a:dk1>
        <a:srgbClr val="FFFFFF"/>
      </a:dk1>
      <a:lt1>
        <a:srgbClr val="FFFFFF"/>
      </a:lt1>
      <a:dk2>
        <a:srgbClr val="FFFFFF"/>
      </a:dk2>
      <a:lt2>
        <a:srgbClr val="FFFFFF"/>
      </a:lt2>
      <a:accent1>
        <a:srgbClr val="006666"/>
      </a:accent1>
      <a:accent2>
        <a:srgbClr val="87B2B7"/>
      </a:accent2>
      <a:accent3>
        <a:srgbClr val="D1E8EB"/>
      </a:accent3>
      <a:accent4>
        <a:srgbClr val="B1B1B1"/>
      </a:accent4>
      <a:accent5>
        <a:srgbClr val="808080"/>
      </a:accent5>
      <a:accent6>
        <a:srgbClr val="FCB205"/>
      </a:accent6>
      <a:hlink>
        <a:srgbClr val="FCB205"/>
      </a:hlink>
      <a:folHlink>
        <a:srgbClr val="006666"/>
      </a:folHlink>
    </a:clrScheme>
    <a:fontScheme name="innovaphone CD">
      <a:majorFont>
        <a:latin typeface="Titillium Web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151C6-7FF4-4DDE-830C-8F89E33AF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innovaphone_CD_Word_Vorlage.dotx</Template>
  <TotalTime>0</TotalTime>
  <Pages>8</Pages>
  <Words>773</Words>
  <Characters>5799</Characters>
  <Application>Microsoft Office Word</Application>
  <DocSecurity>0</DocSecurity>
  <Lines>289</Lines>
  <Paragraphs>146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innovaphone Leitfaden zur Software-Miete</vt:lpstr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innovaphone Leitfaden zur Software-Miete</dc:title>
  <dc:subject/>
  <dc:creator>Nicole Englisch</dc:creator>
  <cp:keywords/>
  <dc:description/>
  <cp:lastModifiedBy>Simone Klauss</cp:lastModifiedBy>
  <cp:revision>9</cp:revision>
  <cp:lastPrinted>2023-10-19T13:36:00Z</cp:lastPrinted>
  <dcterms:created xsi:type="dcterms:W3CDTF">2023-08-22T12:47:00Z</dcterms:created>
  <dcterms:modified xsi:type="dcterms:W3CDTF">2024-05-15T12:20:00Z</dcterms:modified>
</cp:coreProperties>
</file>